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CA42B" w14:textId="77777777" w:rsidR="00D7660F" w:rsidRPr="00D7660F" w:rsidRDefault="00D7660F" w:rsidP="00A4771D">
      <w:pPr>
        <w:spacing w:before="120"/>
        <w:jc w:val="center"/>
        <w:rPr>
          <w:rFonts w:cstheme="minorHAnsi"/>
          <w:b/>
          <w:color w:val="365F91"/>
          <w:sz w:val="18"/>
          <w:szCs w:val="18"/>
        </w:rPr>
      </w:pPr>
    </w:p>
    <w:p w14:paraId="649EE2F3" w14:textId="4A5E8FBA" w:rsidR="00917AD0" w:rsidRPr="00D7660F" w:rsidRDefault="00917AD0" w:rsidP="00A4771D">
      <w:pPr>
        <w:spacing w:before="0"/>
        <w:jc w:val="center"/>
        <w:rPr>
          <w:rFonts w:cstheme="minorHAnsi"/>
          <w:b/>
          <w:color w:val="365F91"/>
          <w:sz w:val="32"/>
          <w:szCs w:val="32"/>
        </w:rPr>
      </w:pPr>
      <w:r w:rsidRPr="00D7660F">
        <w:rPr>
          <w:rFonts w:cstheme="minorHAnsi"/>
          <w:b/>
          <w:color w:val="365F91"/>
          <w:sz w:val="32"/>
          <w:szCs w:val="32"/>
        </w:rPr>
        <w:t xml:space="preserve">PROGETTO FORMATIVO  </w:t>
      </w:r>
    </w:p>
    <w:p w14:paraId="3E756DB4" w14:textId="452D5536" w:rsidR="00917AD0" w:rsidRPr="00432ECC" w:rsidRDefault="004408A1" w:rsidP="007C5259">
      <w:pPr>
        <w:pStyle w:val="tbltext1"/>
        <w:spacing w:before="240" w:beforeAutospacing="0" w:after="240" w:afterAutospacing="0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32ECC">
        <w:rPr>
          <w:rFonts w:asciiTheme="minorHAnsi" w:hAnsiTheme="minorHAnsi" w:cstheme="minorHAnsi"/>
          <w:color w:val="000000"/>
          <w:sz w:val="22"/>
          <w:szCs w:val="22"/>
        </w:rPr>
        <w:t>(Convenzione</w:t>
      </w:r>
      <w:r w:rsidR="006E0CB9"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n</w:t>
      </w:r>
      <w:r w:rsidR="00113E3C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6E0CB9"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13E3C">
        <w:rPr>
          <w:rFonts w:asciiTheme="minorHAnsi" w:hAnsiTheme="minorHAnsi" w:cstheme="minorHAnsi"/>
          <w:color w:val="000000"/>
          <w:sz w:val="22"/>
          <w:szCs w:val="22"/>
        </w:rPr>
        <w:t>__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     </w:t>
      </w:r>
      <w:r w:rsidR="001557D5">
        <w:rPr>
          <w:rFonts w:asciiTheme="minorHAnsi" w:hAnsiTheme="minorHAnsi" w:cstheme="minorHAnsi"/>
          <w:color w:val="000000"/>
          <w:sz w:val="22"/>
          <w:szCs w:val="22"/>
          <w:u w:val="single"/>
        </w:rPr>
        <w:t>______</w:t>
      </w:r>
      <w:r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stipulata in data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                  </w:t>
      </w:r>
      <w:proofErr w:type="gramStart"/>
      <w:r w:rsidR="00437C0E" w:rsidRPr="00432ECC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 </w:t>
      </w:r>
      <w:r w:rsidR="00917AD0" w:rsidRPr="00432ECC">
        <w:rPr>
          <w:rFonts w:asciiTheme="minorHAnsi" w:hAnsiTheme="minorHAnsi" w:cstheme="minorHAnsi"/>
          <w:color w:val="000000"/>
          <w:sz w:val="22"/>
          <w:szCs w:val="22"/>
        </w:rPr>
        <w:t>)</w:t>
      </w:r>
      <w:proofErr w:type="gramEnd"/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992"/>
        <w:gridCol w:w="283"/>
        <w:gridCol w:w="136"/>
        <w:gridCol w:w="1283"/>
        <w:gridCol w:w="564"/>
        <w:gridCol w:w="285"/>
        <w:gridCol w:w="27"/>
        <w:gridCol w:w="114"/>
        <w:gridCol w:w="708"/>
        <w:gridCol w:w="285"/>
        <w:gridCol w:w="143"/>
        <w:gridCol w:w="1276"/>
        <w:gridCol w:w="992"/>
        <w:gridCol w:w="441"/>
        <w:gridCol w:w="238"/>
        <w:gridCol w:w="1305"/>
      </w:tblGrid>
      <w:tr w:rsidR="002E62AB" w:rsidRPr="00432ECC" w14:paraId="50F05D8A" w14:textId="77777777" w:rsidTr="00051387">
        <w:tc>
          <w:tcPr>
            <w:tcW w:w="1968" w:type="pct"/>
            <w:gridSpan w:val="7"/>
            <w:tcMar>
              <w:left w:w="28" w:type="dxa"/>
              <w:right w:w="57" w:type="dxa"/>
            </w:tcMar>
          </w:tcPr>
          <w:p w14:paraId="7872320C" w14:textId="1987AB09" w:rsidR="00316689" w:rsidRPr="00432ECC" w:rsidRDefault="00C05231" w:rsidP="00A4771D">
            <w:r w:rsidRPr="00D7660F">
              <w:rPr>
                <w:b/>
                <w:bCs/>
              </w:rPr>
              <w:t>Cognome e nome del tirocinante</w:t>
            </w:r>
            <w:r w:rsidRPr="00432ECC">
              <w:rPr>
                <w:vertAlign w:val="superscript"/>
              </w:rPr>
              <w:t>1</w:t>
            </w:r>
          </w:p>
        </w:tc>
        <w:tc>
          <w:tcPr>
            <w:tcW w:w="3032" w:type="pct"/>
            <w:gridSpan w:val="9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FF6FA62" w14:textId="5A2020EB" w:rsidR="00316689" w:rsidRPr="006D7A4D" w:rsidRDefault="00316689" w:rsidP="00A4771D">
            <w:pPr>
              <w:rPr>
                <w:b/>
                <w:bCs/>
              </w:rPr>
            </w:pPr>
          </w:p>
        </w:tc>
      </w:tr>
      <w:tr w:rsidR="002E62AB" w:rsidRPr="00432ECC" w14:paraId="1ADE0039" w14:textId="77777777" w:rsidTr="008A3DDE">
        <w:tc>
          <w:tcPr>
            <w:tcW w:w="778" w:type="pct"/>
            <w:gridSpan w:val="3"/>
            <w:tcMar>
              <w:left w:w="28" w:type="dxa"/>
              <w:right w:w="57" w:type="dxa"/>
            </w:tcMar>
          </w:tcPr>
          <w:p w14:paraId="2BD775B2" w14:textId="0FE3B455" w:rsidR="00C05231" w:rsidRPr="00432ECC" w:rsidRDefault="00EB318B" w:rsidP="00A4771D">
            <w:pPr>
              <w:rPr>
                <w:bCs/>
              </w:rPr>
            </w:pPr>
            <w:r w:rsidRPr="00432ECC">
              <w:rPr>
                <w:bCs/>
              </w:rPr>
              <w:t>c</w:t>
            </w:r>
            <w:r w:rsidR="00C05231" w:rsidRPr="00432ECC">
              <w:rPr>
                <w:bCs/>
              </w:rPr>
              <w:t xml:space="preserve">odice </w:t>
            </w:r>
            <w:r w:rsidR="0024246B" w:rsidRPr="00432ECC">
              <w:rPr>
                <w:bCs/>
              </w:rPr>
              <w:t>f</w:t>
            </w:r>
            <w:r w:rsidR="00C05231" w:rsidRPr="00432ECC">
              <w:rPr>
                <w:bCs/>
              </w:rPr>
              <w:t>iscale</w:t>
            </w:r>
          </w:p>
        </w:tc>
        <w:tc>
          <w:tcPr>
            <w:tcW w:w="1253" w:type="pct"/>
            <w:gridSpan w:val="5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30036999" w14:textId="23CFFAD2" w:rsidR="00C05231" w:rsidRPr="00432ECC" w:rsidRDefault="00C05231" w:rsidP="00A4771D">
            <w:pPr>
              <w:rPr>
                <w:bCs/>
                <w:caps/>
              </w:rPr>
            </w:pPr>
          </w:p>
        </w:tc>
        <w:tc>
          <w:tcPr>
            <w:tcW w:w="626" w:type="pct"/>
            <w:gridSpan w:val="3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6F0FD63B" w14:textId="1EB5EFA9" w:rsidR="00C05231" w:rsidRPr="00432ECC" w:rsidRDefault="00C05231" w:rsidP="00A4771D">
            <w:pPr>
              <w:jc w:val="right"/>
              <w:rPr>
                <w:bCs/>
              </w:rPr>
            </w:pPr>
            <w:r w:rsidRPr="00432ECC">
              <w:t>nat</w:t>
            </w:r>
            <w:r w:rsidR="00A877FE" w:rsidRPr="00432ECC">
              <w:t>a</w:t>
            </w:r>
            <w:r w:rsidRPr="00432ECC">
              <w:t>/</w:t>
            </w:r>
            <w:r w:rsidR="00A877FE" w:rsidRPr="00432ECC">
              <w:t>o</w:t>
            </w:r>
            <w:r w:rsidRPr="00432ECC">
              <w:t xml:space="preserve"> a</w:t>
            </w:r>
            <w:r w:rsidR="00D676A0" w:rsidRPr="00432ECC">
              <w:t>: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0AEB3D61" w14:textId="688F5538" w:rsidR="00C05231" w:rsidRPr="00432ECC" w:rsidRDefault="00C05231" w:rsidP="00A4771D">
            <w:pPr>
              <w:rPr>
                <w:bCs/>
              </w:rPr>
            </w:pPr>
          </w:p>
        </w:tc>
        <w:tc>
          <w:tcPr>
            <w:tcW w:w="131" w:type="pct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5C4AC37B" w14:textId="7F13ED51" w:rsidR="00C05231" w:rsidRPr="00432ECC" w:rsidRDefault="00EB318B" w:rsidP="00A4771D">
            <w:pPr>
              <w:rPr>
                <w:bCs/>
              </w:rPr>
            </w:pPr>
            <w:r w:rsidRPr="00432ECC">
              <w:rPr>
                <w:bCs/>
              </w:rPr>
              <w:t>il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03CAEC75" w14:textId="76EC1533" w:rsidR="00C05231" w:rsidRPr="00432ECC" w:rsidRDefault="00C05231" w:rsidP="00A4771D">
            <w:pPr>
              <w:rPr>
                <w:bCs/>
              </w:rPr>
            </w:pPr>
          </w:p>
        </w:tc>
      </w:tr>
      <w:tr w:rsidR="000C6920" w:rsidRPr="00432ECC" w14:paraId="010E2C53" w14:textId="77777777" w:rsidTr="00051387">
        <w:tc>
          <w:tcPr>
            <w:tcW w:w="703" w:type="pct"/>
            <w:gridSpan w:val="2"/>
            <w:tcMar>
              <w:left w:w="28" w:type="dxa"/>
              <w:right w:w="57" w:type="dxa"/>
            </w:tcMar>
          </w:tcPr>
          <w:p w14:paraId="6BF48930" w14:textId="74121E76" w:rsidR="000C6920" w:rsidRPr="00432ECC" w:rsidRDefault="000C6920" w:rsidP="00A4771D">
            <w:pPr>
              <w:rPr>
                <w:bCs/>
              </w:rPr>
            </w:pPr>
            <w:r w:rsidRPr="00432ECC">
              <w:rPr>
                <w:bCs/>
              </w:rPr>
              <w:t>residente a:</w:t>
            </w:r>
          </w:p>
        </w:tc>
        <w:tc>
          <w:tcPr>
            <w:tcW w:w="2657" w:type="pct"/>
            <w:gridSpan w:val="10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1F3FE7F5" w14:textId="32E5FCF8" w:rsidR="000C6920" w:rsidRPr="00432ECC" w:rsidRDefault="000C6920" w:rsidP="00A4771D"/>
        </w:tc>
        <w:tc>
          <w:tcPr>
            <w:tcW w:w="547" w:type="pct"/>
            <w:tcMar>
              <w:left w:w="28" w:type="dxa"/>
              <w:right w:w="57" w:type="dxa"/>
            </w:tcMar>
          </w:tcPr>
          <w:p w14:paraId="71B25CAC" w14:textId="16B91ACB" w:rsidR="000C6920" w:rsidRPr="00432ECC" w:rsidRDefault="000C6920" w:rsidP="00A4771D">
            <w:pPr>
              <w:jc w:val="right"/>
            </w:pPr>
            <w:r w:rsidRPr="00432ECC">
              <w:t>provincia</w:t>
            </w:r>
          </w:p>
        </w:tc>
        <w:tc>
          <w:tcPr>
            <w:tcW w:w="1093" w:type="pct"/>
            <w:gridSpan w:val="3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5675D235" w14:textId="1AE7F5E4" w:rsidR="000C6920" w:rsidRPr="00432ECC" w:rsidRDefault="000C6920" w:rsidP="00A4771D">
            <w:pPr>
              <w:rPr>
                <w:bCs/>
              </w:rPr>
            </w:pPr>
          </w:p>
        </w:tc>
      </w:tr>
      <w:tr w:rsidR="000C6920" w:rsidRPr="00432ECC" w14:paraId="0CD1EFCF" w14:textId="77777777" w:rsidTr="00051387">
        <w:tc>
          <w:tcPr>
            <w:tcW w:w="703" w:type="pct"/>
            <w:gridSpan w:val="2"/>
            <w:tcMar>
              <w:left w:w="28" w:type="dxa"/>
              <w:right w:w="57" w:type="dxa"/>
            </w:tcMar>
          </w:tcPr>
          <w:p w14:paraId="6ED59A32" w14:textId="686F2604" w:rsidR="000C6920" w:rsidRPr="00432ECC" w:rsidRDefault="000C6920" w:rsidP="00A4771D">
            <w:pPr>
              <w:rPr>
                <w:bCs/>
              </w:rPr>
            </w:pPr>
            <w:r w:rsidRPr="00432ECC">
              <w:rPr>
                <w:bCs/>
              </w:rPr>
              <w:t>Via/piazza</w:t>
            </w:r>
          </w:p>
        </w:tc>
        <w:tc>
          <w:tcPr>
            <w:tcW w:w="4297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58F0113B" w14:textId="687561CC" w:rsidR="000C6920" w:rsidRPr="00432ECC" w:rsidRDefault="000C6920" w:rsidP="00A4771D">
            <w:pPr>
              <w:rPr>
                <w:bCs/>
              </w:rPr>
            </w:pPr>
          </w:p>
        </w:tc>
      </w:tr>
      <w:tr w:rsidR="002E62AB" w:rsidRPr="00432ECC" w14:paraId="68407FB6" w14:textId="77777777" w:rsidTr="008A3DDE">
        <w:tc>
          <w:tcPr>
            <w:tcW w:w="547" w:type="pct"/>
            <w:tcMar>
              <w:left w:w="28" w:type="dxa"/>
              <w:right w:w="57" w:type="dxa"/>
            </w:tcMar>
          </w:tcPr>
          <w:p w14:paraId="619C7CCE" w14:textId="346EDCD7" w:rsidR="002E62AB" w:rsidRPr="00432ECC" w:rsidRDefault="00D676A0" w:rsidP="00A4771D">
            <w:pPr>
              <w:rPr>
                <w:bCs/>
              </w:rPr>
            </w:pPr>
            <w:r w:rsidRPr="00432ECC">
              <w:rPr>
                <w:bCs/>
              </w:rPr>
              <w:t>c</w:t>
            </w:r>
            <w:r w:rsidR="002E62AB" w:rsidRPr="00432ECC">
              <w:rPr>
                <w:bCs/>
              </w:rPr>
              <w:t>ellulare</w:t>
            </w:r>
            <w:r w:rsidRPr="00432ECC">
              <w:rPr>
                <w:bCs/>
              </w:rPr>
              <w:t>:</w:t>
            </w:r>
          </w:p>
        </w:tc>
        <w:tc>
          <w:tcPr>
            <w:tcW w:w="938" w:type="pct"/>
            <w:gridSpan w:val="3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B6CE378" w14:textId="5D2113CB" w:rsidR="002E62AB" w:rsidRPr="00432ECC" w:rsidRDefault="002E62AB" w:rsidP="00A4771D">
            <w:pPr>
              <w:rPr>
                <w:bCs/>
              </w:rPr>
            </w:pPr>
          </w:p>
        </w:tc>
        <w:tc>
          <w:tcPr>
            <w:tcW w:w="468" w:type="pct"/>
            <w:gridSpan w:val="2"/>
            <w:tcMar>
              <w:left w:w="28" w:type="dxa"/>
              <w:right w:w="57" w:type="dxa"/>
            </w:tcMar>
          </w:tcPr>
          <w:p w14:paraId="2B5F5D5E" w14:textId="533976D3" w:rsidR="002E62AB" w:rsidRPr="00432ECC" w:rsidRDefault="002E62AB" w:rsidP="00A4771D">
            <w:pPr>
              <w:jc w:val="right"/>
            </w:pPr>
            <w:r w:rsidRPr="00432ECC">
              <w:t>email</w:t>
            </w:r>
            <w:r w:rsidR="00D676A0" w:rsidRPr="00432ECC">
              <w:t>:</w:t>
            </w:r>
            <w:r w:rsidRPr="00432ECC">
              <w:t xml:space="preserve">  </w:t>
            </w:r>
          </w:p>
        </w:tc>
        <w:tc>
          <w:tcPr>
            <w:tcW w:w="3047" w:type="pct"/>
            <w:gridSpan w:val="10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3F9C3F98" w14:textId="3B9021D9" w:rsidR="002E62AB" w:rsidRPr="00432ECC" w:rsidRDefault="002E62AB" w:rsidP="00A4771D">
            <w:pPr>
              <w:rPr>
                <w:bCs/>
              </w:rPr>
            </w:pPr>
          </w:p>
        </w:tc>
      </w:tr>
      <w:tr w:rsidR="002E62AB" w:rsidRPr="00432ECC" w14:paraId="36C75C9E" w14:textId="77777777" w:rsidTr="008A3DDE"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512C21F7" w14:textId="1C1B0271" w:rsidR="002E62AB" w:rsidRPr="00432ECC" w:rsidRDefault="002E62AB" w:rsidP="00A4771D">
            <w:pPr>
              <w:rPr>
                <w:bCs/>
              </w:rPr>
            </w:pPr>
            <w:r w:rsidRPr="00432ECC">
              <w:rPr>
                <w:bCs/>
              </w:rPr>
              <w:t>Corso di studio</w:t>
            </w:r>
            <w:r w:rsidR="00F47543" w:rsidRPr="00432ECC">
              <w:rPr>
                <w:bCs/>
              </w:rPr>
              <w:t xml:space="preserve"> frequentato</w:t>
            </w:r>
            <w:r w:rsidR="00D676A0" w:rsidRPr="00432ECC">
              <w:rPr>
                <w:bCs/>
              </w:rPr>
              <w:t>:</w:t>
            </w:r>
          </w:p>
        </w:tc>
        <w:tc>
          <w:tcPr>
            <w:tcW w:w="3515" w:type="pct"/>
            <w:gridSpan w:val="12"/>
            <w:tcBorders>
              <w:bottom w:val="single" w:sz="4" w:space="0" w:color="auto"/>
            </w:tcBorders>
            <w:tcMar>
              <w:left w:w="28" w:type="dxa"/>
              <w:right w:w="57" w:type="dxa"/>
            </w:tcMar>
          </w:tcPr>
          <w:p w14:paraId="45A3C4F2" w14:textId="77777777" w:rsidR="002E62AB" w:rsidRPr="00432ECC" w:rsidRDefault="002E62AB" w:rsidP="00A4771D">
            <w:pPr>
              <w:rPr>
                <w:bCs/>
              </w:rPr>
            </w:pPr>
          </w:p>
        </w:tc>
      </w:tr>
      <w:tr w:rsidR="00225157" w:rsidRPr="00291EEF" w14:paraId="5FE8C5F0" w14:textId="77777777" w:rsidTr="008A3DDE">
        <w:trPr>
          <w:trHeight w:val="57"/>
        </w:trPr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722243AA" w14:textId="002BEB94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  <w:tc>
          <w:tcPr>
            <w:tcW w:w="311" w:type="pct"/>
            <w:tcBorders>
              <w:top w:val="single" w:sz="4" w:space="0" w:color="auto"/>
            </w:tcBorders>
            <w:tcMar>
              <w:left w:w="28" w:type="dxa"/>
              <w:right w:w="57" w:type="dxa"/>
            </w:tcMar>
          </w:tcPr>
          <w:p w14:paraId="278ABC48" w14:textId="77777777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  <w:tc>
          <w:tcPr>
            <w:tcW w:w="157" w:type="pct"/>
            <w:tcBorders>
              <w:top w:val="single" w:sz="4" w:space="0" w:color="auto"/>
              <w:bottom w:val="single" w:sz="4" w:space="0" w:color="auto"/>
            </w:tcBorders>
          </w:tcPr>
          <w:p w14:paraId="1065E2D0" w14:textId="77777777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</w:tcBorders>
          </w:tcPr>
          <w:p w14:paraId="2FBAF212" w14:textId="77777777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  <w:tc>
          <w:tcPr>
            <w:tcW w:w="157" w:type="pct"/>
            <w:tcBorders>
              <w:top w:val="single" w:sz="4" w:space="0" w:color="auto"/>
              <w:bottom w:val="single" w:sz="4" w:space="0" w:color="auto"/>
            </w:tcBorders>
          </w:tcPr>
          <w:p w14:paraId="31E57255" w14:textId="77777777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  <w:tc>
          <w:tcPr>
            <w:tcW w:w="2422" w:type="pct"/>
            <w:gridSpan w:val="6"/>
            <w:tcBorders>
              <w:top w:val="single" w:sz="4" w:space="0" w:color="auto"/>
              <w:left w:val="nil"/>
            </w:tcBorders>
          </w:tcPr>
          <w:p w14:paraId="4A5FFFE5" w14:textId="77777777" w:rsidR="00225157" w:rsidRPr="00291EEF" w:rsidRDefault="00225157" w:rsidP="00A4771D">
            <w:pPr>
              <w:rPr>
                <w:bCs/>
                <w:sz w:val="8"/>
                <w:szCs w:val="6"/>
              </w:rPr>
            </w:pPr>
          </w:p>
        </w:tc>
      </w:tr>
      <w:tr w:rsidR="000248FD" w:rsidRPr="00432ECC" w14:paraId="06F38580" w14:textId="77777777" w:rsidTr="008A3DDE">
        <w:trPr>
          <w:trHeight w:val="283"/>
        </w:trPr>
        <w:tc>
          <w:tcPr>
            <w:tcW w:w="1485" w:type="pct"/>
            <w:gridSpan w:val="4"/>
            <w:tcMar>
              <w:left w:w="28" w:type="dxa"/>
              <w:right w:w="57" w:type="dxa"/>
            </w:tcMar>
          </w:tcPr>
          <w:p w14:paraId="7D269C00" w14:textId="785045D6" w:rsidR="00A72CB7" w:rsidRPr="00432ECC" w:rsidRDefault="00A72CB7" w:rsidP="00A4771D">
            <w:pPr>
              <w:spacing w:before="0"/>
              <w:rPr>
                <w:bCs/>
              </w:rPr>
            </w:pPr>
            <w:r w:rsidRPr="00432ECC">
              <w:rPr>
                <w:bCs/>
              </w:rPr>
              <w:t>Soggetto disabile</w:t>
            </w:r>
            <w:r w:rsidRPr="00432ECC">
              <w:rPr>
                <w:vertAlign w:val="superscript"/>
              </w:rPr>
              <w:t>2</w:t>
            </w:r>
            <w:r w:rsidRPr="00432ECC">
              <w:rPr>
                <w:bCs/>
              </w:rPr>
              <w:t xml:space="preserve"> 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tcMar>
              <w:left w:w="28" w:type="dxa"/>
              <w:right w:w="57" w:type="dxa"/>
            </w:tcMar>
          </w:tcPr>
          <w:p w14:paraId="1683C377" w14:textId="787F587F" w:rsidR="00A72CB7" w:rsidRPr="00432ECC" w:rsidRDefault="00A72CB7" w:rsidP="00A4771D">
            <w:pPr>
              <w:spacing w:before="0"/>
              <w:jc w:val="right"/>
              <w:rPr>
                <w:bCs/>
              </w:rPr>
            </w:pPr>
            <w:r w:rsidRPr="00432ECC">
              <w:rPr>
                <w:bCs/>
              </w:rPr>
              <w:t>SI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64A6" w14:textId="3EAF954D" w:rsidR="00A72CB7" w:rsidRPr="00432ECC" w:rsidRDefault="00A72CB7" w:rsidP="00A4771D">
            <w:pPr>
              <w:spacing w:before="0"/>
              <w:rPr>
                <w:bCs/>
              </w:rPr>
            </w:pPr>
          </w:p>
        </w:tc>
        <w:tc>
          <w:tcPr>
            <w:tcW w:w="468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F982BE3" w14:textId="44A3A2EE" w:rsidR="00A72CB7" w:rsidRPr="00432ECC" w:rsidRDefault="00A72CB7" w:rsidP="00A4771D">
            <w:pPr>
              <w:spacing w:before="0"/>
              <w:jc w:val="right"/>
              <w:rPr>
                <w:bCs/>
              </w:rPr>
            </w:pPr>
            <w:r w:rsidRPr="00432ECC">
              <w:rPr>
                <w:bCs/>
              </w:rPr>
              <w:t>NO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AE27" w14:textId="78A81482" w:rsidR="00A72CB7" w:rsidRPr="00432ECC" w:rsidRDefault="00A72CB7" w:rsidP="00A4771D">
            <w:pPr>
              <w:spacing w:before="0"/>
              <w:rPr>
                <w:bCs/>
              </w:rPr>
            </w:pPr>
          </w:p>
        </w:tc>
        <w:tc>
          <w:tcPr>
            <w:tcW w:w="2422" w:type="pct"/>
            <w:gridSpan w:val="6"/>
            <w:tcBorders>
              <w:left w:val="single" w:sz="4" w:space="0" w:color="auto"/>
            </w:tcBorders>
          </w:tcPr>
          <w:p w14:paraId="4D3BB74B" w14:textId="57D56447" w:rsidR="00A72CB7" w:rsidRPr="00432ECC" w:rsidRDefault="00F50BCF" w:rsidP="00A4771D">
            <w:pPr>
              <w:spacing w:before="0"/>
              <w:rPr>
                <w:bCs/>
              </w:rPr>
            </w:pPr>
            <w:r w:rsidRPr="00432ECC">
              <w:rPr>
                <w:bCs/>
              </w:rPr>
              <w:t xml:space="preserve">    (</w:t>
            </w:r>
            <w:r w:rsidRPr="00432ECC">
              <w:rPr>
                <w:bCs/>
                <w:i/>
                <w:iCs/>
              </w:rPr>
              <w:t>inserire una X</w:t>
            </w:r>
            <w:r w:rsidR="0075304F" w:rsidRPr="00432ECC">
              <w:rPr>
                <w:bCs/>
                <w:i/>
                <w:iCs/>
              </w:rPr>
              <w:t xml:space="preserve"> nella casella corrispondente</w:t>
            </w:r>
            <w:r w:rsidRPr="00432ECC">
              <w:rPr>
                <w:bCs/>
              </w:rPr>
              <w:t>)</w:t>
            </w:r>
          </w:p>
        </w:tc>
      </w:tr>
    </w:tbl>
    <w:p w14:paraId="70A8282F" w14:textId="18F8E060" w:rsidR="00051387" w:rsidRPr="00051387" w:rsidRDefault="00051387" w:rsidP="00A4771D">
      <w:pPr>
        <w:spacing w:before="0"/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1"/>
        <w:gridCol w:w="1560"/>
        <w:gridCol w:w="143"/>
        <w:gridCol w:w="283"/>
        <w:gridCol w:w="142"/>
        <w:gridCol w:w="570"/>
        <w:gridCol w:w="285"/>
        <w:gridCol w:w="143"/>
        <w:gridCol w:w="281"/>
        <w:gridCol w:w="842"/>
        <w:gridCol w:w="9"/>
        <w:gridCol w:w="143"/>
        <w:gridCol w:w="847"/>
        <w:gridCol w:w="145"/>
        <w:gridCol w:w="1698"/>
      </w:tblGrid>
      <w:tr w:rsidR="000C6920" w:rsidRPr="00432ECC" w14:paraId="5FD72D86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1DEA99E8" w14:textId="3672AE53" w:rsidR="000C6920" w:rsidRPr="00432ECC" w:rsidRDefault="000C6920" w:rsidP="00A4771D">
            <w:r w:rsidRPr="00432ECC"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Ente ospitante</w:t>
            </w:r>
          </w:p>
        </w:tc>
        <w:tc>
          <w:tcPr>
            <w:tcW w:w="3909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C1F178C" w14:textId="1426F790" w:rsidR="000C6920" w:rsidRPr="00051387" w:rsidRDefault="000C6920" w:rsidP="00A4771D">
            <w:pPr>
              <w:rPr>
                <w:b/>
                <w:bCs/>
              </w:rPr>
            </w:pPr>
          </w:p>
        </w:tc>
      </w:tr>
      <w:tr w:rsidR="008E38DD" w:rsidRPr="00432ECC" w14:paraId="560710CF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4CFF6BFB" w14:textId="1672FC61" w:rsidR="008E38DD" w:rsidRPr="00432ECC" w:rsidRDefault="008E38DD" w:rsidP="00A4771D">
            <w:pP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Sede Legale </w:t>
            </w:r>
          </w:p>
        </w:tc>
        <w:tc>
          <w:tcPr>
            <w:tcW w:w="3909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DDE58F1" w14:textId="77777777" w:rsidR="008E38DD" w:rsidRPr="00051387" w:rsidRDefault="008E38DD" w:rsidP="00A4771D">
            <w:pPr>
              <w:rPr>
                <w:b/>
                <w:bCs/>
              </w:rPr>
            </w:pPr>
          </w:p>
        </w:tc>
      </w:tr>
      <w:tr w:rsidR="008E38DD" w:rsidRPr="00432ECC" w14:paraId="2930B1EB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4743705A" w14:textId="3ADE4362" w:rsidR="008E38DD" w:rsidRDefault="008E38DD" w:rsidP="00A4771D">
            <w:pP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Partita IVA </w:t>
            </w:r>
          </w:p>
        </w:tc>
        <w:tc>
          <w:tcPr>
            <w:tcW w:w="3909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13A0078" w14:textId="77777777" w:rsidR="008E38DD" w:rsidRPr="00051387" w:rsidRDefault="008E38DD" w:rsidP="00A4771D">
            <w:pPr>
              <w:rPr>
                <w:b/>
                <w:bCs/>
              </w:rPr>
            </w:pPr>
          </w:p>
        </w:tc>
      </w:tr>
      <w:tr w:rsidR="008E38DD" w:rsidRPr="00432ECC" w14:paraId="4E8E7CE3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623930EC" w14:textId="1E2204E3" w:rsidR="008E38DD" w:rsidRDefault="008E38DD" w:rsidP="00A4771D">
            <w:pP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Codice Fiscale</w:t>
            </w:r>
          </w:p>
        </w:tc>
        <w:tc>
          <w:tcPr>
            <w:tcW w:w="3909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716BE47" w14:textId="77777777" w:rsidR="008E38DD" w:rsidRPr="00051387" w:rsidRDefault="008E38DD" w:rsidP="00A4771D">
            <w:pPr>
              <w:rPr>
                <w:b/>
                <w:bCs/>
              </w:rPr>
            </w:pPr>
          </w:p>
        </w:tc>
      </w:tr>
      <w:tr w:rsidR="000C6920" w:rsidRPr="00432ECC" w14:paraId="3C934800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7E7EAF2B" w14:textId="61AD551A" w:rsidR="000C6920" w:rsidRPr="00432ECC" w:rsidRDefault="000C6920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Settore di attività</w:t>
            </w:r>
          </w:p>
        </w:tc>
        <w:tc>
          <w:tcPr>
            <w:tcW w:w="3909" w:type="pct"/>
            <w:gridSpan w:val="14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D12FD7B" w14:textId="2ED994D7" w:rsidR="000C6920" w:rsidRPr="00432ECC" w:rsidRDefault="000C6920" w:rsidP="00A4771D">
            <w:pPr>
              <w:rPr>
                <w:bCs/>
              </w:rPr>
            </w:pPr>
          </w:p>
        </w:tc>
      </w:tr>
      <w:tr w:rsidR="00113E3C" w:rsidRPr="00432ECC" w14:paraId="6D49472B" w14:textId="77777777" w:rsidTr="007C5259">
        <w:trPr>
          <w:gridAfter w:val="4"/>
          <w:wAfter w:w="1563" w:type="pct"/>
        </w:trPr>
        <w:tc>
          <w:tcPr>
            <w:tcW w:w="2735" w:type="pct"/>
            <w:gridSpan w:val="7"/>
            <w:tcMar>
              <w:left w:w="28" w:type="dxa"/>
              <w:right w:w="28" w:type="dxa"/>
            </w:tcMar>
          </w:tcPr>
          <w:p w14:paraId="31CCB89F" w14:textId="7258C61F" w:rsidR="00113E3C" w:rsidRPr="00432ECC" w:rsidRDefault="00113E3C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Numero dipendenti a tempo indeterminato</w:t>
            </w:r>
          </w:p>
        </w:tc>
        <w:tc>
          <w:tcPr>
            <w:tcW w:w="703" w:type="pct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15D37C03" w14:textId="77777777" w:rsidR="00113E3C" w:rsidRPr="00432ECC" w:rsidRDefault="00113E3C" w:rsidP="00A4771D">
            <w:pPr>
              <w:rPr>
                <w:bCs/>
              </w:rPr>
            </w:pPr>
          </w:p>
        </w:tc>
      </w:tr>
      <w:tr w:rsidR="008E38DD" w:rsidRPr="00432ECC" w14:paraId="4DCDC13B" w14:textId="77777777" w:rsidTr="007C5259">
        <w:trPr>
          <w:gridAfter w:val="4"/>
          <w:wAfter w:w="1563" w:type="pct"/>
        </w:trPr>
        <w:tc>
          <w:tcPr>
            <w:tcW w:w="2735" w:type="pct"/>
            <w:gridSpan w:val="7"/>
            <w:tcMar>
              <w:left w:w="28" w:type="dxa"/>
              <w:right w:w="28" w:type="dxa"/>
            </w:tcMar>
          </w:tcPr>
          <w:p w14:paraId="68E755F0" w14:textId="3F6DCCDB" w:rsidR="008E38DD" w:rsidRDefault="008E38DD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Numero di tirocinanti ospitati contemporaneamente</w:t>
            </w:r>
            <w: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03" w:type="pct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DD8B613" w14:textId="77777777" w:rsidR="008E38DD" w:rsidRPr="00432ECC" w:rsidRDefault="008E38DD" w:rsidP="00A4771D">
            <w:pPr>
              <w:rPr>
                <w:bCs/>
              </w:rPr>
            </w:pPr>
          </w:p>
        </w:tc>
      </w:tr>
      <w:tr w:rsidR="000C6920" w:rsidRPr="00432ECC" w14:paraId="61B7DABC" w14:textId="77777777" w:rsidTr="007C5259">
        <w:tc>
          <w:tcPr>
            <w:tcW w:w="1091" w:type="pct"/>
            <w:tcMar>
              <w:left w:w="28" w:type="dxa"/>
              <w:right w:w="28" w:type="dxa"/>
            </w:tcMar>
          </w:tcPr>
          <w:p w14:paraId="5BAA4911" w14:textId="0DC06B49" w:rsidR="000C6920" w:rsidRPr="00432ECC" w:rsidRDefault="000C6920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Sede/i del tirocinio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4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</w:p>
        </w:tc>
        <w:tc>
          <w:tcPr>
            <w:tcW w:w="3909" w:type="pct"/>
            <w:gridSpan w:val="1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EC1F3EF" w14:textId="02F8C0ED" w:rsidR="000C6920" w:rsidRPr="00432ECC" w:rsidRDefault="000C6920" w:rsidP="00A4771D">
            <w:pPr>
              <w:rPr>
                <w:bCs/>
              </w:rPr>
            </w:pPr>
          </w:p>
        </w:tc>
      </w:tr>
      <w:tr w:rsidR="00225157" w:rsidRPr="00432ECC" w14:paraId="198AB3AE" w14:textId="77777777" w:rsidTr="007C5259">
        <w:tc>
          <w:tcPr>
            <w:tcW w:w="1951" w:type="pct"/>
            <w:gridSpan w:val="2"/>
            <w:tcMar>
              <w:left w:w="28" w:type="dxa"/>
              <w:right w:w="28" w:type="dxa"/>
            </w:tcMar>
          </w:tcPr>
          <w:p w14:paraId="21F5D06D" w14:textId="404DDF28" w:rsidR="00CA2BC0" w:rsidRPr="00432ECC" w:rsidRDefault="00F31346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Tempi di a</w:t>
            </w:r>
            <w:r w:rsidR="00CA2BC0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ccesso ai locali aziendali</w:t>
            </w:r>
            <w:r w:rsidR="00CA2BC0" w:rsidRPr="00432ECC">
              <w:rPr>
                <w:bCs/>
                <w:vertAlign w:val="superscript"/>
              </w:rPr>
              <w:t>5</w:t>
            </w:r>
            <w:r w:rsidR="00CD68FB" w:rsidRPr="00432ECC">
              <w:rPr>
                <w:bCs/>
              </w:rPr>
              <w:t xml:space="preserve"> </w:t>
            </w:r>
            <w:r w:rsidRPr="00432ECC">
              <w:rPr>
                <w:bCs/>
              </w:rPr>
              <w:t xml:space="preserve">            </w:t>
            </w:r>
          </w:p>
        </w:tc>
        <w:tc>
          <w:tcPr>
            <w:tcW w:w="627" w:type="pct"/>
            <w:gridSpan w:val="4"/>
            <w:tcBorders>
              <w:top w:val="single" w:sz="4" w:space="0" w:color="auto"/>
            </w:tcBorders>
            <w:tcMar>
              <w:left w:w="28" w:type="dxa"/>
              <w:right w:w="28" w:type="dxa"/>
            </w:tcMar>
          </w:tcPr>
          <w:p w14:paraId="1257B3AC" w14:textId="6DDC9FD6" w:rsidR="00CA2BC0" w:rsidRPr="00432ECC" w:rsidRDefault="00F31346" w:rsidP="00A4771D">
            <w:pPr>
              <w:jc w:val="right"/>
              <w:rPr>
                <w:bCs/>
              </w:rPr>
            </w:pPr>
            <w:r w:rsidRPr="00432ECC">
              <w:rPr>
                <w:bCs/>
              </w:rPr>
              <w:t>dalle ore</w:t>
            </w:r>
            <w:r w:rsidR="0093570B" w:rsidRPr="00432ECC">
              <w:rPr>
                <w:bCs/>
              </w:rPr>
              <w:t xml:space="preserve"> </w:t>
            </w:r>
          </w:p>
        </w:tc>
        <w:tc>
          <w:tcPr>
            <w:tcW w:w="855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9949903" w14:textId="7D35BB50" w:rsidR="00CA2BC0" w:rsidRPr="00432ECC" w:rsidRDefault="00CA2BC0" w:rsidP="00A4771D"/>
        </w:tc>
        <w:tc>
          <w:tcPr>
            <w:tcW w:w="551" w:type="pct"/>
            <w:gridSpan w:val="3"/>
            <w:tcBorders>
              <w:top w:val="single" w:sz="4" w:space="0" w:color="auto"/>
            </w:tcBorders>
          </w:tcPr>
          <w:p w14:paraId="64BEE586" w14:textId="584FB6A3" w:rsidR="00CA2BC0" w:rsidRPr="00432ECC" w:rsidRDefault="00CA2BC0" w:rsidP="00A4771D">
            <w:pPr>
              <w:jc w:val="right"/>
              <w:rPr>
                <w:bCs/>
              </w:rPr>
            </w:pPr>
            <w:r w:rsidRPr="00432ECC">
              <w:rPr>
                <w:bCs/>
              </w:rPr>
              <w:t>alle ore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499FF7" w14:textId="09E99328" w:rsidR="00CA2BC0" w:rsidRPr="00432ECC" w:rsidRDefault="00CA2BC0" w:rsidP="00A4771D"/>
        </w:tc>
      </w:tr>
      <w:tr w:rsidR="00432ECC" w:rsidRPr="00432ECC" w14:paraId="7DACC299" w14:textId="77777777" w:rsidTr="007C5259">
        <w:trPr>
          <w:trHeight w:val="145"/>
        </w:trPr>
        <w:tc>
          <w:tcPr>
            <w:tcW w:w="2030" w:type="pct"/>
            <w:gridSpan w:val="3"/>
            <w:tcMar>
              <w:left w:w="28" w:type="dxa"/>
              <w:right w:w="28" w:type="dxa"/>
            </w:tcMar>
          </w:tcPr>
          <w:p w14:paraId="5E9A00CB" w14:textId="7347E60B" w:rsidR="00432ECC" w:rsidRPr="00432ECC" w:rsidRDefault="00432ECC" w:rsidP="00A4771D">
            <w:pPr>
              <w:rPr>
                <w:bCs/>
              </w:rPr>
            </w:pPr>
            <w:r>
              <w:rPr>
                <w:bCs/>
              </w:rPr>
              <w:t>G</w:t>
            </w:r>
            <w:r w:rsidRPr="00432ECC">
              <w:rPr>
                <w:bCs/>
              </w:rPr>
              <w:t>iornate della settimana</w:t>
            </w:r>
            <w:r>
              <w:rPr>
                <w:bCs/>
              </w:rPr>
              <w:t xml:space="preserve"> (</w:t>
            </w:r>
            <w:r w:rsidRPr="00416210">
              <w:rPr>
                <w:bCs/>
                <w:i/>
                <w:iCs/>
              </w:rPr>
              <w:t>specificare</w:t>
            </w:r>
            <w:r>
              <w:rPr>
                <w:bCs/>
              </w:rPr>
              <w:t>)</w:t>
            </w:r>
            <w:r w:rsidR="00416210">
              <w:rPr>
                <w:bCs/>
              </w:rPr>
              <w:t>:</w:t>
            </w:r>
          </w:p>
        </w:tc>
        <w:tc>
          <w:tcPr>
            <w:tcW w:w="2970" w:type="pct"/>
            <w:gridSpan w:val="1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5EB5C0A7" w14:textId="74560AD9" w:rsidR="00432ECC" w:rsidRPr="00432ECC" w:rsidRDefault="00432ECC" w:rsidP="00A4771D"/>
        </w:tc>
      </w:tr>
      <w:tr w:rsidR="0040576C" w:rsidRPr="00432ECC" w14:paraId="2B4B8803" w14:textId="77777777" w:rsidTr="007C5259">
        <w:trPr>
          <w:trHeight w:val="145"/>
        </w:trPr>
        <w:tc>
          <w:tcPr>
            <w:tcW w:w="2264" w:type="pct"/>
            <w:gridSpan w:val="5"/>
            <w:tcMar>
              <w:left w:w="28" w:type="dxa"/>
              <w:right w:w="28" w:type="dxa"/>
            </w:tcMar>
          </w:tcPr>
          <w:p w14:paraId="39244179" w14:textId="249B477C" w:rsidR="0040576C" w:rsidRPr="00432ECC" w:rsidRDefault="0040576C" w:rsidP="00A4771D">
            <w:pPr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bCs/>
              </w:rPr>
              <w:t>Totale ore settimanali di tirocinio previste</w:t>
            </w:r>
            <w:r w:rsidRPr="00432ECC">
              <w:rPr>
                <w:bCs/>
                <w:vertAlign w:val="superscript"/>
              </w:rPr>
              <w:t>6</w:t>
            </w:r>
            <w:r w:rsidRPr="00432ECC">
              <w:rPr>
                <w:bCs/>
              </w:rPr>
              <w:t>:</w:t>
            </w:r>
          </w:p>
        </w:tc>
        <w:tc>
          <w:tcPr>
            <w:tcW w:w="705" w:type="pct"/>
            <w:gridSpan w:val="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062359F" w14:textId="77777777" w:rsidR="0040576C" w:rsidRPr="00432ECC" w:rsidRDefault="0040576C" w:rsidP="00A4771D"/>
        </w:tc>
        <w:tc>
          <w:tcPr>
            <w:tcW w:w="2031" w:type="pct"/>
            <w:gridSpan w:val="6"/>
          </w:tcPr>
          <w:p w14:paraId="3EF07F2C" w14:textId="7DB3A8DE" w:rsidR="0040576C" w:rsidRPr="00432ECC" w:rsidRDefault="0040576C" w:rsidP="00A4771D"/>
        </w:tc>
      </w:tr>
      <w:tr w:rsidR="00625073" w:rsidRPr="00432ECC" w14:paraId="31C5E7E9" w14:textId="77777777" w:rsidTr="007C5259">
        <w:tc>
          <w:tcPr>
            <w:tcW w:w="1951" w:type="pct"/>
            <w:gridSpan w:val="2"/>
            <w:tcMar>
              <w:left w:w="28" w:type="dxa"/>
              <w:right w:w="28" w:type="dxa"/>
            </w:tcMar>
          </w:tcPr>
          <w:p w14:paraId="00CD64F5" w14:textId="508A0F9E" w:rsidR="00674CA9" w:rsidRPr="00432ECC" w:rsidRDefault="00674CA9" w:rsidP="00A4771D">
            <w:pPr>
              <w:rPr>
                <w:bCs/>
              </w:rPr>
            </w:pPr>
            <w:r w:rsidRPr="00432ECC">
              <w:rPr>
                <w:bCs/>
              </w:rPr>
              <w:t>Periodo del tirocinio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</w:rPr>
              <w:t>7</w:t>
            </w:r>
            <w:r w:rsidRPr="00432ECC">
              <w:rPr>
                <w:bCs/>
              </w:rPr>
              <w:t xml:space="preserve">. </w:t>
            </w:r>
            <w:r w:rsidR="00BA7F82" w:rsidRPr="00432ECC">
              <w:rPr>
                <w:bCs/>
              </w:rPr>
              <w:t xml:space="preserve">  </w:t>
            </w:r>
            <w:r w:rsidRPr="00432ECC">
              <w:rPr>
                <w:bCs/>
              </w:rPr>
              <w:t>Durata</w:t>
            </w:r>
            <w:r w:rsidR="00625073" w:rsidRPr="00432ECC">
              <w:rPr>
                <w:bCs/>
              </w:rPr>
              <w:t xml:space="preserve"> in</w:t>
            </w:r>
            <w:r w:rsidRPr="00432ECC">
              <w:rPr>
                <w:bCs/>
              </w:rPr>
              <w:t xml:space="preserve"> mesi</w:t>
            </w:r>
            <w:r w:rsidR="00625073" w:rsidRPr="00432ECC">
              <w:rPr>
                <w:bCs/>
              </w:rPr>
              <w:t>:</w:t>
            </w:r>
          </w:p>
        </w:tc>
        <w:tc>
          <w:tcPr>
            <w:tcW w:w="235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62A6A9A6" w14:textId="1402E540" w:rsidR="00674CA9" w:rsidRPr="00432ECC" w:rsidRDefault="00674CA9" w:rsidP="00A4771D">
            <w:pPr>
              <w:rPr>
                <w:bCs/>
              </w:rPr>
            </w:pPr>
          </w:p>
        </w:tc>
        <w:tc>
          <w:tcPr>
            <w:tcW w:w="628" w:type="pct"/>
            <w:gridSpan w:val="4"/>
            <w:tcMar>
              <w:left w:w="28" w:type="dxa"/>
              <w:right w:w="28" w:type="dxa"/>
            </w:tcMar>
          </w:tcPr>
          <w:p w14:paraId="2EC72A50" w14:textId="5B85FD02" w:rsidR="00674CA9" w:rsidRPr="00432ECC" w:rsidRDefault="00674CA9" w:rsidP="00A4771D">
            <w:pPr>
              <w:jc w:val="right"/>
            </w:pPr>
            <w:r w:rsidRPr="00432ECC">
              <w:t>da</w:t>
            </w:r>
            <w:r w:rsidR="00625073" w:rsidRPr="00432ECC">
              <w:t>ta inizio</w:t>
            </w:r>
            <w:r w:rsidR="00BA7F82" w:rsidRPr="00432ECC">
              <w:t>:</w:t>
            </w:r>
            <w:r w:rsidR="00625073" w:rsidRPr="00432ECC">
              <w:t xml:space="preserve"> </w:t>
            </w:r>
          </w:p>
        </w:tc>
        <w:tc>
          <w:tcPr>
            <w:tcW w:w="703" w:type="pct"/>
            <w:gridSpan w:val="4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29AEF84F" w14:textId="151D1B1E" w:rsidR="00674CA9" w:rsidRPr="00432ECC" w:rsidRDefault="00674CA9" w:rsidP="00A4771D">
            <w:pPr>
              <w:rPr>
                <w:bCs/>
              </w:rPr>
            </w:pPr>
          </w:p>
        </w:tc>
        <w:tc>
          <w:tcPr>
            <w:tcW w:w="547" w:type="pct"/>
            <w:gridSpan w:val="2"/>
            <w:tcMar>
              <w:left w:w="28" w:type="dxa"/>
              <w:right w:w="28" w:type="dxa"/>
            </w:tcMar>
          </w:tcPr>
          <w:p w14:paraId="3878BFD9" w14:textId="3E48230C" w:rsidR="00674CA9" w:rsidRPr="00432ECC" w:rsidRDefault="00625073" w:rsidP="00A4771D">
            <w:pPr>
              <w:jc w:val="right"/>
              <w:rPr>
                <w:bCs/>
              </w:rPr>
            </w:pPr>
            <w:r w:rsidRPr="00432ECC">
              <w:rPr>
                <w:bCs/>
              </w:rPr>
              <w:t>data fine</w:t>
            </w:r>
            <w:r w:rsidR="00BA7F82" w:rsidRPr="00432ECC">
              <w:rPr>
                <w:bCs/>
              </w:rPr>
              <w:t>:</w:t>
            </w:r>
          </w:p>
        </w:tc>
        <w:tc>
          <w:tcPr>
            <w:tcW w:w="9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B64B6CF" w14:textId="77777777" w:rsidR="00674CA9" w:rsidRPr="00432ECC" w:rsidRDefault="00674CA9" w:rsidP="00A4771D">
            <w:pPr>
              <w:rPr>
                <w:bCs/>
              </w:rPr>
            </w:pPr>
          </w:p>
        </w:tc>
      </w:tr>
    </w:tbl>
    <w:p w14:paraId="1E527AA0" w14:textId="64A00C2E" w:rsidR="00D676A0" w:rsidRPr="00B262FE" w:rsidRDefault="00D676A0" w:rsidP="00A4771D">
      <w:pPr>
        <w:spacing w:before="0"/>
        <w:rPr>
          <w:rStyle w:val="tbltext11"/>
          <w:rFonts w:asciiTheme="minorHAnsi" w:hAnsiTheme="minorHAnsi" w:cstheme="minorHAnsi"/>
          <w:b/>
          <w:color w:val="000000"/>
          <w:sz w:val="14"/>
          <w:szCs w:val="14"/>
        </w:rPr>
      </w:pPr>
    </w:p>
    <w:p w14:paraId="0AFDD39C" w14:textId="19A6F9A1" w:rsidR="00917AD0" w:rsidRPr="00432ECC" w:rsidRDefault="00917AD0" w:rsidP="00A4771D">
      <w:pPr>
        <w:tabs>
          <w:tab w:val="left" w:pos="1701"/>
        </w:tabs>
        <w:spacing w:before="40" w:after="100"/>
        <w:ind w:left="2127" w:right="4" w:hanging="2127"/>
        <w:outlineLvl w:val="0"/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Tutor universitario:</w:t>
      </w: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Prof.</w:t>
      </w:r>
      <w:r w:rsidR="00640746"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Gabriele</w:t>
      </w:r>
      <w:r w:rsidR="00640746"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Blasutig</w:t>
      </w:r>
      <w:r w:rsidR="00640746" w:rsidRPr="00432ECC">
        <w:rPr>
          <w:rFonts w:cstheme="minorHAnsi"/>
          <w:bCs/>
          <w:color w:val="000000"/>
          <w:szCs w:val="22"/>
        </w:rPr>
        <w:t xml:space="preserve">  </w:t>
      </w:r>
      <w:r w:rsidR="009F54CE" w:rsidRPr="00432ECC">
        <w:rPr>
          <w:rFonts w:cstheme="minorHAnsi"/>
          <w:bCs/>
          <w:color w:val="000000"/>
          <w:szCs w:val="22"/>
        </w:rPr>
        <w:br/>
      </w:r>
      <w:r w:rsidRPr="00432ECC">
        <w:rPr>
          <w:rFonts w:cstheme="minorHAnsi"/>
          <w:bCs/>
          <w:color w:val="000000"/>
          <w:szCs w:val="22"/>
        </w:rPr>
        <w:t xml:space="preserve">tel. </w:t>
      </w:r>
      <w:r w:rsidR="00E27812" w:rsidRPr="00432ECC">
        <w:rPr>
          <w:rFonts w:cstheme="minorHAnsi"/>
          <w:bCs/>
          <w:color w:val="000000"/>
          <w:szCs w:val="22"/>
        </w:rPr>
        <w:t>347</w:t>
      </w:r>
      <w:r w:rsidRPr="00432ECC">
        <w:rPr>
          <w:rFonts w:cstheme="minorHAnsi"/>
          <w:bCs/>
          <w:color w:val="000000"/>
          <w:szCs w:val="22"/>
        </w:rPr>
        <w:t xml:space="preserve"> </w:t>
      </w:r>
      <w:r w:rsidR="00E27812" w:rsidRPr="00432ECC">
        <w:rPr>
          <w:rFonts w:cstheme="minorHAnsi"/>
          <w:bCs/>
          <w:color w:val="000000"/>
          <w:szCs w:val="22"/>
        </w:rPr>
        <w:t>7996116</w:t>
      </w:r>
      <w:r w:rsidR="009F54CE" w:rsidRPr="00432ECC">
        <w:rPr>
          <w:rFonts w:cstheme="minorHAnsi"/>
          <w:bCs/>
          <w:color w:val="000000"/>
          <w:szCs w:val="22"/>
        </w:rPr>
        <w:t>;</w:t>
      </w:r>
      <w:r w:rsidRPr="00432ECC">
        <w:rPr>
          <w:rFonts w:cstheme="minorHAnsi"/>
          <w:bCs/>
          <w:color w:val="000000"/>
          <w:szCs w:val="22"/>
        </w:rPr>
        <w:t xml:space="preserve"> email: </w:t>
      </w:r>
      <w:r w:rsidR="00032C10" w:rsidRPr="00432ECC">
        <w:rPr>
          <w:rFonts w:cstheme="minorHAnsi"/>
          <w:bCs/>
          <w:color w:val="000000"/>
          <w:szCs w:val="22"/>
        </w:rPr>
        <w:t>tirocini</w:t>
      </w:r>
      <w:r w:rsidRPr="00432ECC">
        <w:rPr>
          <w:rFonts w:cstheme="minorHAnsi"/>
          <w:bCs/>
          <w:color w:val="000000"/>
          <w:szCs w:val="22"/>
        </w:rPr>
        <w:t>@dispes.units.it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992"/>
        <w:gridCol w:w="568"/>
        <w:gridCol w:w="425"/>
        <w:gridCol w:w="2126"/>
        <w:gridCol w:w="851"/>
        <w:gridCol w:w="4110"/>
      </w:tblGrid>
      <w:tr w:rsidR="009F54CE" w:rsidRPr="00432ECC" w14:paraId="4F4AD1C6" w14:textId="77777777" w:rsidTr="0040576C">
        <w:tc>
          <w:tcPr>
            <w:tcW w:w="1094" w:type="pct"/>
            <w:gridSpan w:val="3"/>
            <w:tcMar>
              <w:left w:w="28" w:type="dxa"/>
              <w:right w:w="28" w:type="dxa"/>
            </w:tcMar>
          </w:tcPr>
          <w:p w14:paraId="729C7107" w14:textId="4DD1AF41" w:rsidR="009F54CE" w:rsidRPr="00432ECC" w:rsidRDefault="009F54CE" w:rsidP="00A4771D">
            <w:r w:rsidRPr="00432ECC">
              <w:rPr>
                <w:rStyle w:val="tbltext11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Tutor dell’ente:</w:t>
            </w:r>
          </w:p>
        </w:tc>
        <w:tc>
          <w:tcPr>
            <w:tcW w:w="3906" w:type="pct"/>
            <w:gridSpan w:val="3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76A91300" w14:textId="66737401" w:rsidR="009F54CE" w:rsidRPr="00432ECC" w:rsidRDefault="0040576C" w:rsidP="00A4771D">
            <w:pPr>
              <w:rPr>
                <w:bCs/>
              </w:rPr>
            </w:pPr>
            <w:r w:rsidRPr="00432ECC">
              <w:rPr>
                <w:bCs/>
              </w:rPr>
              <w:tab/>
            </w:r>
          </w:p>
        </w:tc>
      </w:tr>
      <w:tr w:rsidR="0003494D" w:rsidRPr="00432ECC" w14:paraId="7545015E" w14:textId="77777777" w:rsidTr="0040576C">
        <w:tc>
          <w:tcPr>
            <w:tcW w:w="1094" w:type="pct"/>
            <w:gridSpan w:val="3"/>
            <w:tcMar>
              <w:left w:w="28" w:type="dxa"/>
              <w:right w:w="28" w:type="dxa"/>
            </w:tcMar>
          </w:tcPr>
          <w:p w14:paraId="4E5133C1" w14:textId="5E5F4C3B" w:rsidR="0003494D" w:rsidRPr="00432ECC" w:rsidRDefault="0003494D" w:rsidP="00A4771D">
            <w:pPr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Posizione ricoperta</w:t>
            </w:r>
          </w:p>
        </w:tc>
        <w:tc>
          <w:tcPr>
            <w:tcW w:w="3906" w:type="pct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4BD63F3E" w14:textId="7B0FC864" w:rsidR="0003494D" w:rsidRPr="00432ECC" w:rsidRDefault="0003494D" w:rsidP="00A4771D">
            <w:pPr>
              <w:rPr>
                <w:bCs/>
              </w:rPr>
            </w:pPr>
          </w:p>
        </w:tc>
      </w:tr>
      <w:tr w:rsidR="00636D53" w:rsidRPr="00432ECC" w14:paraId="134DA542" w14:textId="77777777" w:rsidTr="0040576C">
        <w:tc>
          <w:tcPr>
            <w:tcW w:w="547" w:type="pct"/>
            <w:tcMar>
              <w:left w:w="28" w:type="dxa"/>
              <w:right w:w="28" w:type="dxa"/>
            </w:tcMar>
          </w:tcPr>
          <w:p w14:paraId="509D613D" w14:textId="49419786" w:rsidR="009F54CE" w:rsidRPr="00432ECC" w:rsidRDefault="0040576C" w:rsidP="00A4771D">
            <w:r w:rsidRPr="00432ECC">
              <w:rPr>
                <w:bCs/>
              </w:rPr>
              <w:t>Contatti</w:t>
            </w:r>
          </w:p>
        </w:tc>
        <w:tc>
          <w:tcPr>
            <w:tcW w:w="313" w:type="pct"/>
            <w:tcMar>
              <w:left w:w="28" w:type="dxa"/>
              <w:right w:w="28" w:type="dxa"/>
            </w:tcMar>
          </w:tcPr>
          <w:p w14:paraId="0B59BB07" w14:textId="6FDD2C4B" w:rsidR="009F54CE" w:rsidRPr="00432ECC" w:rsidRDefault="009F54CE" w:rsidP="00A4771D">
            <w:pPr>
              <w:rPr>
                <w:bCs/>
              </w:rPr>
            </w:pPr>
            <w:r w:rsidRPr="00432ECC">
              <w:rPr>
                <w:bCs/>
              </w:rPr>
              <w:t>Tel.</w:t>
            </w:r>
            <w:r w:rsidR="00BA7F82" w:rsidRPr="00432ECC">
              <w:rPr>
                <w:bCs/>
              </w:rPr>
              <w:t>:</w:t>
            </w:r>
          </w:p>
        </w:tc>
        <w:tc>
          <w:tcPr>
            <w:tcW w:w="1406" w:type="pct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14:paraId="0C68C593" w14:textId="39E9B66D" w:rsidR="009F54CE" w:rsidRPr="00432ECC" w:rsidRDefault="009F54CE" w:rsidP="00A4771D">
            <w:pPr>
              <w:rPr>
                <w:bCs/>
              </w:rPr>
            </w:pPr>
          </w:p>
        </w:tc>
        <w:tc>
          <w:tcPr>
            <w:tcW w:w="469" w:type="pct"/>
          </w:tcPr>
          <w:p w14:paraId="2A705D90" w14:textId="79EF6406" w:rsidR="009F54CE" w:rsidRPr="00432ECC" w:rsidRDefault="009F54CE" w:rsidP="00A4771D">
            <w:pPr>
              <w:jc w:val="right"/>
              <w:rPr>
                <w:bCs/>
              </w:rPr>
            </w:pPr>
            <w:r w:rsidRPr="00432ECC">
              <w:rPr>
                <w:bCs/>
              </w:rPr>
              <w:t>email:</w:t>
            </w:r>
          </w:p>
        </w:tc>
        <w:tc>
          <w:tcPr>
            <w:tcW w:w="2265" w:type="pct"/>
            <w:tcBorders>
              <w:bottom w:val="single" w:sz="4" w:space="0" w:color="auto"/>
            </w:tcBorders>
          </w:tcPr>
          <w:p w14:paraId="40A84AE2" w14:textId="65767667" w:rsidR="009F54CE" w:rsidRPr="00432ECC" w:rsidRDefault="009F54CE" w:rsidP="00A4771D">
            <w:pPr>
              <w:rPr>
                <w:bCs/>
              </w:rPr>
            </w:pPr>
          </w:p>
        </w:tc>
      </w:tr>
    </w:tbl>
    <w:p w14:paraId="231EE0A2" w14:textId="658ED412" w:rsidR="009F54CE" w:rsidRPr="00B262FE" w:rsidRDefault="009F54CE" w:rsidP="00A4771D">
      <w:pPr>
        <w:tabs>
          <w:tab w:val="left" w:pos="1701"/>
        </w:tabs>
        <w:spacing w:before="0"/>
        <w:ind w:left="2126" w:hanging="2126"/>
        <w:outlineLvl w:val="0"/>
        <w:rPr>
          <w:rStyle w:val="tbltext11"/>
          <w:rFonts w:asciiTheme="minorHAnsi" w:hAnsiTheme="minorHAnsi" w:cstheme="minorHAnsi"/>
          <w:b/>
          <w:color w:val="000000"/>
          <w:sz w:val="16"/>
          <w:szCs w:val="16"/>
        </w:rPr>
      </w:pPr>
    </w:p>
    <w:p w14:paraId="37D5DDEB" w14:textId="46F598A0" w:rsidR="00DC4876" w:rsidRPr="00432ECC" w:rsidRDefault="00DC4876" w:rsidP="007C5259">
      <w:pPr>
        <w:spacing w:before="120"/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Area organizzativa / ufficio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in cui </w:t>
      </w: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sarà inserito il/la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tirocina</w:t>
      </w: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nte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tbl>
      <w:tblPr>
        <w:tblStyle w:val="Grigliatabella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DC4876" w:rsidRPr="00432ECC" w14:paraId="3C3B9A41" w14:textId="77777777" w:rsidTr="00CD1509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F5AD0" w14:textId="77777777" w:rsidR="00DC4876" w:rsidRPr="00432ECC" w:rsidRDefault="00DC4876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55998E66" w14:textId="77777777" w:rsidR="00DC4876" w:rsidRPr="00B262FE" w:rsidRDefault="00DC4876" w:rsidP="00A4771D">
      <w:pPr>
        <w:spacing w:before="0"/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EF8B046" w14:textId="77777777" w:rsidR="00DC4876" w:rsidRPr="00432ECC" w:rsidRDefault="00DC4876" w:rsidP="00A4771D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Profilo professionale </w:t>
      </w: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in cui verrà inquadrato il/la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tirocinante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tbl>
      <w:tblPr>
        <w:tblStyle w:val="Grigliatabella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DC4876" w:rsidRPr="00432ECC" w14:paraId="09D83854" w14:textId="77777777" w:rsidTr="00CD1509">
        <w:tc>
          <w:tcPr>
            <w:tcW w:w="9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F69BD" w14:textId="77777777" w:rsidR="00DC4876" w:rsidRPr="00432ECC" w:rsidRDefault="00DC4876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330CC19D" w14:textId="77777777" w:rsidR="008A3DDE" w:rsidRDefault="008A3DDE">
      <w:pPr>
        <w:spacing w:before="0"/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br w:type="page"/>
      </w:r>
    </w:p>
    <w:p w14:paraId="04A141DD" w14:textId="2B1A827D" w:rsidR="00917AD0" w:rsidRPr="00432ECC" w:rsidRDefault="00917AD0" w:rsidP="00A4771D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 xml:space="preserve">Obiettivi e modalità del tirocinio 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(</w:t>
      </w:r>
      <w:r w:rsidR="009F54CE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d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escrizione delle attività</w:t>
      </w:r>
      <w:r w:rsidR="00437C0E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previste</w:t>
      </w:r>
      <w:r w:rsidR="009154B0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e </w:t>
      </w:r>
      <w:r w:rsidR="00FB2671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degli obiettivi formativi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):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54B0" w:rsidRPr="006D7A4D" w14:paraId="65F8CA56" w14:textId="77777777" w:rsidTr="001557D5">
        <w:trPr>
          <w:trHeight w:val="2268"/>
        </w:trPr>
        <w:tc>
          <w:tcPr>
            <w:tcW w:w="9062" w:type="dxa"/>
          </w:tcPr>
          <w:p w14:paraId="1319F5D6" w14:textId="5A6F95D4" w:rsidR="00051387" w:rsidRPr="001557D5" w:rsidRDefault="00051387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8F4C369" w14:textId="7AFF0AC8" w:rsidR="00917AD0" w:rsidRPr="00432ECC" w:rsidRDefault="00917AD0" w:rsidP="00A4771D">
      <w:pPr>
        <w:spacing w:before="240" w:after="100"/>
        <w:rPr>
          <w:rStyle w:val="tbltext11"/>
          <w:rFonts w:asciiTheme="minorHAnsi" w:hAnsiTheme="minorHAnsi" w:cstheme="minorHAnsi"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Crediti formativi universitari</w:t>
      </w:r>
      <w:r w:rsidR="00DC4876">
        <w:rPr>
          <w:rFonts w:cstheme="minorHAnsi"/>
          <w:bCs/>
          <w:color w:val="000000"/>
          <w:szCs w:val="22"/>
          <w:vertAlign w:val="superscript"/>
        </w:rPr>
        <w:t>8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154B0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  <w:u w:val="single"/>
        </w:rPr>
        <w:t>_____</w:t>
      </w:r>
    </w:p>
    <w:p w14:paraId="608B3B2E" w14:textId="2F43DC0B" w:rsidR="00917AD0" w:rsidRPr="00432ECC" w:rsidRDefault="00917AD0" w:rsidP="00A4771D">
      <w:pPr>
        <w:spacing w:before="40"/>
        <w:rPr>
          <w:rFonts w:cstheme="minorHAnsi"/>
          <w:bCs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Facilitazioni previste </w:t>
      </w:r>
      <w:r w:rsidRPr="00432ECC">
        <w:rPr>
          <w:rFonts w:cstheme="minorHAnsi"/>
          <w:bCs/>
          <w:color w:val="000000"/>
          <w:szCs w:val="22"/>
        </w:rPr>
        <w:t>(es. borse di studio, mensa, alloggio, rimborso spese, ecc.)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2671" w:rsidRPr="00432ECC" w14:paraId="78E99748" w14:textId="77777777" w:rsidTr="001557D5">
        <w:trPr>
          <w:trHeight w:val="454"/>
        </w:trPr>
        <w:tc>
          <w:tcPr>
            <w:tcW w:w="9062" w:type="dxa"/>
          </w:tcPr>
          <w:p w14:paraId="14A6E455" w14:textId="7BA6200F" w:rsidR="001557D5" w:rsidRDefault="001557D5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2830F311" w14:textId="3D8D9551" w:rsidR="001557D5" w:rsidRPr="00432ECC" w:rsidRDefault="001557D5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7E595542" w14:textId="75C2498D" w:rsidR="00917AD0" w:rsidRPr="00432ECC" w:rsidRDefault="00917AD0" w:rsidP="00A4771D">
      <w:pPr>
        <w:spacing w:before="40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Obblighi del tirocinante: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428CC72" w14:textId="17C3E1A5" w:rsidR="00917AD0" w:rsidRPr="00432ECC" w:rsidRDefault="00917AD0" w:rsidP="00A4771D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seguire le indicazioni dei tutori e fare riferimento ad essi per qualsiasi esigenza di tipo organizzativo od altre evenienze</w:t>
      </w:r>
    </w:p>
    <w:p w14:paraId="6C381AD6" w14:textId="64749045" w:rsidR="00917AD0" w:rsidRPr="00432ECC" w:rsidRDefault="00917AD0" w:rsidP="00A4771D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rispettare gli obblighi di riservatezza circa processi produttivi, prodotti od altre notizie relative all’azienda di cui venga a conoscenza, sia durante che dopo lo svolgimento del tirocinio</w:t>
      </w:r>
    </w:p>
    <w:p w14:paraId="3F6A7363" w14:textId="66CFA53E" w:rsidR="00917AD0" w:rsidRDefault="00917AD0" w:rsidP="00A4771D">
      <w:pPr>
        <w:numPr>
          <w:ilvl w:val="0"/>
          <w:numId w:val="7"/>
        </w:numPr>
        <w:tabs>
          <w:tab w:val="clear" w:pos="720"/>
          <w:tab w:val="num" w:pos="180"/>
        </w:tabs>
        <w:spacing w:before="40"/>
        <w:ind w:left="181" w:hanging="181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rispettare i regolamenti aziendali e le norme in materia di igiene e sicurezza</w:t>
      </w:r>
    </w:p>
    <w:p w14:paraId="2548267D" w14:textId="77777777" w:rsidR="00DC4876" w:rsidRDefault="00DC4876" w:rsidP="00A4771D">
      <w:pPr>
        <w:spacing w:before="4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</w:p>
    <w:p w14:paraId="39961503" w14:textId="2C9CA2B5" w:rsidR="00DC4876" w:rsidRPr="00432ECC" w:rsidRDefault="00DC4876" w:rsidP="00A4771D">
      <w:pPr>
        <w:spacing w:before="40" w:after="10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</w:pP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Polizze assicurative</w:t>
      </w:r>
      <w:r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9</w:t>
      </w:r>
      <w:r w:rsidRPr="00432ECC">
        <w:rPr>
          <w:rStyle w:val="tbltext11"/>
          <w:rFonts w:asciiTheme="minorHAnsi" w:hAnsiTheme="minorHAnsi" w:cstheme="minorHAnsi"/>
          <w:b/>
          <w:color w:val="000000"/>
          <w:sz w:val="22"/>
          <w:szCs w:val="22"/>
        </w:rPr>
        <w:t>:</w:t>
      </w:r>
    </w:p>
    <w:p w14:paraId="4DB0E610" w14:textId="34A1FD2E" w:rsidR="00DC4876" w:rsidRDefault="00DC4876" w:rsidP="00A4771D">
      <w:pPr>
        <w:spacing w:before="40" w:after="100"/>
        <w:jc w:val="both"/>
        <w:rPr>
          <w:rStyle w:val="Nessuno"/>
          <w:rFonts w:eastAsia="Candara" w:cstheme="minorHAnsi"/>
          <w:szCs w:val="22"/>
        </w:rPr>
      </w:pPr>
      <w:r w:rsidRPr="00FA5E3C">
        <w:rPr>
          <w:rStyle w:val="Nessuno"/>
          <w:rFonts w:eastAsia="Candara" w:cstheme="minorHAnsi"/>
          <w:szCs w:val="22"/>
        </w:rPr>
        <w:t>Infortuni sul lavoro</w:t>
      </w:r>
      <w:r w:rsidR="006C525F">
        <w:rPr>
          <w:rStyle w:val="Nessuno"/>
          <w:rFonts w:eastAsia="Candara" w:cstheme="minorHAnsi"/>
          <w:szCs w:val="22"/>
        </w:rPr>
        <w:t>:</w:t>
      </w:r>
      <w:r w:rsidRPr="00FA5E3C">
        <w:rPr>
          <w:rStyle w:val="Nessuno"/>
          <w:rFonts w:eastAsia="Candara" w:cstheme="minorHAnsi"/>
          <w:szCs w:val="22"/>
        </w:rPr>
        <w:t xml:space="preserve"> INAIL </w:t>
      </w:r>
      <w:r w:rsidRPr="00C14E28">
        <w:rPr>
          <w:rStyle w:val="Nessuno"/>
          <w:rFonts w:eastAsia="Candara" w:cstheme="minorHAnsi"/>
          <w:szCs w:val="22"/>
        </w:rPr>
        <w:t>Gestione per conto dello Stato (</w:t>
      </w:r>
      <w:proofErr w:type="spellStart"/>
      <w:r w:rsidRPr="00C14E28">
        <w:rPr>
          <w:rStyle w:val="Nessuno"/>
          <w:rFonts w:eastAsia="Candara" w:cstheme="minorHAnsi"/>
          <w:szCs w:val="22"/>
        </w:rPr>
        <w:t>Pat</w:t>
      </w:r>
      <w:proofErr w:type="spellEnd"/>
      <w:r w:rsidRPr="00C14E28">
        <w:rPr>
          <w:rStyle w:val="Nessuno"/>
          <w:rFonts w:eastAsia="Candara" w:cstheme="minorHAnsi"/>
          <w:szCs w:val="22"/>
        </w:rPr>
        <w:t xml:space="preserve"> Inail 99992000) </w:t>
      </w:r>
      <w:r w:rsidRPr="00FA5E3C">
        <w:rPr>
          <w:rStyle w:val="Nessuno"/>
          <w:rFonts w:eastAsia="Candara" w:cstheme="minorHAnsi"/>
          <w:szCs w:val="22"/>
        </w:rPr>
        <w:t xml:space="preserve">prevista dal combinato disposto dagli artt. 127 e 190 del T.U. INAIL (DPR N. 124/65) e regolamentato dal D.M. 10.10.85 </w:t>
      </w:r>
      <w:r w:rsidR="006C525F">
        <w:rPr>
          <w:rStyle w:val="Nessuno"/>
          <w:rFonts w:eastAsia="Candara" w:cstheme="minorHAnsi"/>
          <w:szCs w:val="22"/>
        </w:rPr>
        <w:t>+</w:t>
      </w:r>
      <w:r w:rsidRPr="00FA5E3C">
        <w:rPr>
          <w:rStyle w:val="Nessuno"/>
          <w:rFonts w:eastAsia="Candara" w:cstheme="minorHAnsi"/>
          <w:szCs w:val="22"/>
        </w:rPr>
        <w:t xml:space="preserve"> </w:t>
      </w:r>
      <w:r w:rsidRPr="00C14E28">
        <w:rPr>
          <w:rStyle w:val="Nessuno"/>
          <w:rFonts w:eastAsia="Candara" w:cstheme="minorHAnsi"/>
          <w:szCs w:val="22"/>
        </w:rPr>
        <w:t xml:space="preserve">AXA Assicurazioni SPA </w:t>
      </w:r>
      <w:proofErr w:type="spellStart"/>
      <w:r w:rsidR="006C525F">
        <w:rPr>
          <w:rStyle w:val="Nessuno"/>
          <w:rFonts w:eastAsia="Candara" w:cstheme="minorHAnsi"/>
          <w:szCs w:val="22"/>
        </w:rPr>
        <w:t>pol</w:t>
      </w:r>
      <w:proofErr w:type="spellEnd"/>
      <w:r w:rsidR="006C525F">
        <w:rPr>
          <w:rStyle w:val="Nessuno"/>
          <w:rFonts w:eastAsia="Candara" w:cstheme="minorHAnsi"/>
          <w:szCs w:val="22"/>
        </w:rPr>
        <w:t xml:space="preserve">. </w:t>
      </w:r>
      <w:r w:rsidRPr="00C14E28">
        <w:rPr>
          <w:rStyle w:val="Nessuno"/>
          <w:rFonts w:eastAsia="Candara" w:cstheme="minorHAnsi"/>
          <w:szCs w:val="22"/>
        </w:rPr>
        <w:t>n.</w:t>
      </w:r>
      <w:r w:rsidR="006C525F">
        <w:rPr>
          <w:rStyle w:val="Nessuno"/>
          <w:rFonts w:eastAsia="Candara" w:cstheme="minorHAnsi"/>
          <w:szCs w:val="22"/>
        </w:rPr>
        <w:t xml:space="preserve"> 412248780 </w:t>
      </w:r>
      <w:r w:rsidRPr="00C14E28">
        <w:rPr>
          <w:rStyle w:val="Nessuno"/>
          <w:rFonts w:eastAsia="Candara" w:cstheme="minorHAnsi"/>
          <w:szCs w:val="22"/>
        </w:rPr>
        <w:t xml:space="preserve">con scadenza </w:t>
      </w:r>
      <w:r w:rsidR="006C525F">
        <w:rPr>
          <w:rStyle w:val="Nessuno"/>
          <w:rFonts w:eastAsia="Candara" w:cstheme="minorHAnsi"/>
          <w:szCs w:val="22"/>
        </w:rPr>
        <w:t>31/12/2025</w:t>
      </w:r>
    </w:p>
    <w:p w14:paraId="1676C2B7" w14:textId="0BBA3213" w:rsidR="00DC4876" w:rsidRDefault="00DC4876" w:rsidP="00A4771D">
      <w:pPr>
        <w:spacing w:before="40" w:after="100"/>
        <w:jc w:val="both"/>
        <w:rPr>
          <w:rFonts w:ascii="Calibri" w:hAnsi="Calibri"/>
        </w:rPr>
      </w:pPr>
      <w:r w:rsidRPr="00FA5E3C">
        <w:rPr>
          <w:rStyle w:val="Nessuno"/>
          <w:rFonts w:eastAsia="Candara" w:cstheme="minorHAnsi"/>
          <w:szCs w:val="22"/>
        </w:rPr>
        <w:t xml:space="preserve">Responsabilità civile verso terzi: </w:t>
      </w:r>
      <w:r w:rsidRPr="00C14E28">
        <w:t xml:space="preserve">AXA ASSICURAZIONI, </w:t>
      </w:r>
      <w:proofErr w:type="spellStart"/>
      <w:r w:rsidRPr="00C14E28">
        <w:t>pol</w:t>
      </w:r>
      <w:proofErr w:type="spellEnd"/>
      <w:r w:rsidRPr="00C14E28">
        <w:t xml:space="preserve">. n. </w:t>
      </w:r>
      <w:r w:rsidR="006C525F">
        <w:t xml:space="preserve">412222617 </w:t>
      </w:r>
      <w:r w:rsidRPr="00C14E28">
        <w:t>con scadenza 31/12/202</w:t>
      </w:r>
      <w:r w:rsidR="006C525F">
        <w:t>5</w:t>
      </w:r>
      <w:r w:rsidRPr="00C14E28">
        <w:t>.</w:t>
      </w:r>
    </w:p>
    <w:p w14:paraId="03BE60D9" w14:textId="77777777" w:rsidR="00DC4876" w:rsidRDefault="00DC4876" w:rsidP="00A4771D">
      <w:pPr>
        <w:spacing w:before="4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</w:p>
    <w:p w14:paraId="4B2C2BE9" w14:textId="77777777" w:rsidR="00DC4876" w:rsidRPr="00DC4876" w:rsidRDefault="00DC4876" w:rsidP="00A4771D">
      <w:pPr>
        <w:spacing w:before="4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DC4876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Allegati al progetto formativo</w:t>
      </w:r>
      <w:r w:rsidRPr="00DC4876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7D60EBF4" w14:textId="789D7523" w:rsidR="00DC4876" w:rsidRDefault="00DC4876" w:rsidP="00A4771D">
      <w:pPr>
        <w:spacing w:before="40"/>
        <w:jc w:val="both"/>
        <w:rPr>
          <w:rStyle w:val="tbltext11"/>
          <w:rFonts w:asciiTheme="minorHAnsi" w:hAnsiTheme="minorHAnsi" w:cstheme="minorHAnsi"/>
          <w:color w:val="000000"/>
          <w:sz w:val="22"/>
          <w:szCs w:val="22"/>
        </w:rPr>
      </w:pPr>
      <w:r w:rsidRPr="00DC4876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- 1 scheda rischi per l’eventuale istituzione della cartella sanitaria del tirocinio curricolare, sottoscritta dal datore di lavoro dell’azienda o delegato in materia di salute e sicurezza.</w:t>
      </w:r>
    </w:p>
    <w:p w14:paraId="0907FCF8" w14:textId="77777777" w:rsidR="00D7660F" w:rsidRPr="00D7660F" w:rsidRDefault="00D7660F" w:rsidP="00A4771D">
      <w:pPr>
        <w:spacing w:before="40"/>
        <w:jc w:val="both"/>
        <w:rPr>
          <w:rStyle w:val="tbltext11"/>
          <w:rFonts w:asciiTheme="minorHAnsi" w:hAnsiTheme="minorHAnsi" w:cstheme="minorHAnsi"/>
          <w:color w:val="000000"/>
          <w:sz w:val="14"/>
          <w:szCs w:val="14"/>
        </w:rPr>
      </w:pPr>
    </w:p>
    <w:p w14:paraId="330DBD7D" w14:textId="77777777" w:rsidR="001557D5" w:rsidRPr="001557D5" w:rsidRDefault="001557D5" w:rsidP="00A4771D">
      <w:pPr>
        <w:spacing w:before="40"/>
        <w:ind w:left="181"/>
        <w:jc w:val="both"/>
        <w:rPr>
          <w:rStyle w:val="tbltext11"/>
          <w:rFonts w:asciiTheme="minorHAnsi" w:hAnsiTheme="minorHAnsi" w:cstheme="minorHAnsi"/>
          <w:color w:val="000000"/>
          <w:sz w:val="10"/>
          <w:szCs w:val="10"/>
        </w:rPr>
      </w:pPr>
    </w:p>
    <w:p w14:paraId="71D96950" w14:textId="6C304A4B" w:rsidR="00917AD0" w:rsidRPr="00432ECC" w:rsidRDefault="00B91EC4" w:rsidP="00A4771D">
      <w:pPr>
        <w:spacing w:before="120" w:line="360" w:lineRule="auto"/>
        <w:ind w:left="181"/>
        <w:jc w:val="right"/>
        <w:rPr>
          <w:rFonts w:cstheme="minorHAnsi"/>
          <w:color w:val="000000"/>
          <w:szCs w:val="22"/>
        </w:rPr>
      </w:pPr>
      <w:r w:rsidRPr="00432ECC">
        <w:rPr>
          <w:rFonts w:cstheme="minorHAnsi"/>
          <w:color w:val="000000"/>
          <w:szCs w:val="22"/>
        </w:rPr>
        <w:t xml:space="preserve">Luogo e data </w:t>
      </w:r>
      <w:r w:rsidR="00917AD0" w:rsidRPr="00432ECC">
        <w:rPr>
          <w:rFonts w:cstheme="minorHAnsi"/>
          <w:color w:val="000000"/>
          <w:szCs w:val="22"/>
        </w:rPr>
        <w:t>___</w:t>
      </w:r>
      <w:r w:rsidR="009154B0" w:rsidRPr="00432ECC">
        <w:rPr>
          <w:rFonts w:cstheme="minorHAnsi"/>
          <w:color w:val="000000"/>
          <w:szCs w:val="22"/>
        </w:rPr>
        <w:t>___</w:t>
      </w:r>
      <w:r w:rsidR="00917AD0" w:rsidRPr="00432ECC">
        <w:rPr>
          <w:rFonts w:cstheme="minorHAnsi"/>
          <w:color w:val="000000"/>
          <w:szCs w:val="22"/>
        </w:rPr>
        <w:t>_________</w:t>
      </w:r>
      <w:proofErr w:type="gramStart"/>
      <w:r w:rsidR="00917AD0" w:rsidRPr="00432ECC">
        <w:rPr>
          <w:rFonts w:cstheme="minorHAnsi"/>
          <w:color w:val="000000"/>
          <w:szCs w:val="22"/>
        </w:rPr>
        <w:t>_</w:t>
      </w:r>
      <w:r w:rsidR="006607D0" w:rsidRPr="00432ECC">
        <w:rPr>
          <w:rFonts w:cstheme="minorHAnsi"/>
          <w:color w:val="000000"/>
          <w:szCs w:val="22"/>
        </w:rPr>
        <w:t>,</w:t>
      </w:r>
      <w:r w:rsidR="00917AD0" w:rsidRPr="00432ECC">
        <w:rPr>
          <w:rFonts w:cstheme="minorHAnsi"/>
          <w:color w:val="000000"/>
          <w:szCs w:val="22"/>
        </w:rPr>
        <w:t xml:space="preserve">   </w:t>
      </w:r>
      <w:proofErr w:type="gramEnd"/>
      <w:r w:rsidR="00917AD0" w:rsidRPr="00432ECC">
        <w:rPr>
          <w:rFonts w:cstheme="minorHAnsi"/>
          <w:color w:val="000000"/>
          <w:szCs w:val="22"/>
        </w:rPr>
        <w:t xml:space="preserve">___________ </w:t>
      </w:r>
    </w:p>
    <w:p w14:paraId="37D11C1D" w14:textId="77777777" w:rsidR="00CE7D0D" w:rsidRPr="00DC4876" w:rsidRDefault="00CE7D0D" w:rsidP="00A4771D">
      <w:pPr>
        <w:spacing w:before="0"/>
        <w:rPr>
          <w:rStyle w:val="tbltext11"/>
          <w:rFonts w:asciiTheme="minorHAnsi" w:hAnsiTheme="minorHAnsi" w:cstheme="minorHAnsi"/>
          <w:color w:val="000000"/>
          <w:sz w:val="18"/>
          <w:szCs w:val="18"/>
        </w:rPr>
      </w:pPr>
    </w:p>
    <w:p w14:paraId="66787672" w14:textId="2468BA26" w:rsidR="00917AD0" w:rsidRPr="00432ECC" w:rsidRDefault="00917AD0" w:rsidP="00A4771D">
      <w:pPr>
        <w:spacing w:before="0"/>
        <w:rPr>
          <w:rFonts w:cstheme="minorHAnsi"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per presa visione e accettazione del </w:t>
      </w:r>
      <w:r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tirocinante</w:t>
      </w:r>
      <w:r w:rsidR="000248F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</w:t>
      </w:r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</w:t>
      </w:r>
      <w:proofErr w:type="gramStart"/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.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…</w:t>
      </w:r>
      <w:proofErr w:type="gramEnd"/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….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..........................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</w:t>
      </w:r>
      <w:r w:rsidR="00B17AB3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... </w:t>
      </w:r>
    </w:p>
    <w:p w14:paraId="188238AE" w14:textId="4ED1A79E" w:rsidR="00917AD0" w:rsidRPr="00432ECC" w:rsidRDefault="00917AD0" w:rsidP="00A4771D">
      <w:pPr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</w:t>
      </w:r>
      <w:r w:rsidR="00691839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per l'</w:t>
      </w:r>
      <w:r w:rsidR="00691839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ente</w:t>
      </w:r>
      <w:r w:rsidR="00437C0E" w:rsidRPr="00432ECC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ospitante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260"/>
        <w:gridCol w:w="3969"/>
      </w:tblGrid>
      <w:tr w:rsidR="00B17AB3" w:rsidRPr="00432ECC" w14:paraId="6DAE1F31" w14:textId="77777777" w:rsidTr="00CE7D0D">
        <w:tc>
          <w:tcPr>
            <w:tcW w:w="1843" w:type="dxa"/>
          </w:tcPr>
          <w:p w14:paraId="2DADB79F" w14:textId="57AC7EA4" w:rsidR="00B17AB3" w:rsidRPr="00432ECC" w:rsidRDefault="00CE7D0D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(</w:t>
            </w:r>
            <w:r w:rsidR="00B17AB3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Nome e cognome</w:t>
            </w: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):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D637F05" w14:textId="588D245A" w:rsidR="00B17AB3" w:rsidRPr="00432ECC" w:rsidRDefault="00B17AB3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7D0CC352" w14:textId="308FED65" w:rsidR="00B17AB3" w:rsidRPr="00432ECC" w:rsidRDefault="00CE7D0D" w:rsidP="00A4771D">
            <w:pPr>
              <w:spacing w:before="0"/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        </w:t>
            </w:r>
            <w:r w:rsidR="00B17AB3" w:rsidRPr="00432ECC">
              <w:rPr>
                <w:rStyle w:val="tbltext11"/>
                <w:rFonts w:asciiTheme="minorHAnsi" w:hAnsiTheme="minorHAnsi" w:cstheme="minorHAnsi"/>
                <w:color w:val="000000"/>
                <w:sz w:val="22"/>
                <w:szCs w:val="22"/>
              </w:rPr>
              <w:t>………………………………………………………….</w:t>
            </w:r>
          </w:p>
        </w:tc>
      </w:tr>
    </w:tbl>
    <w:p w14:paraId="5CAD4F46" w14:textId="77777777" w:rsidR="00B17AB3" w:rsidRPr="00DC4876" w:rsidRDefault="00B17AB3" w:rsidP="00A4771D">
      <w:pPr>
        <w:rPr>
          <w:rStyle w:val="tbltext11"/>
          <w:rFonts w:asciiTheme="minorHAnsi" w:hAnsiTheme="minorHAnsi" w:cstheme="minorHAnsi"/>
          <w:color w:val="000000"/>
          <w:sz w:val="14"/>
          <w:szCs w:val="14"/>
        </w:rPr>
      </w:pPr>
    </w:p>
    <w:p w14:paraId="18D1E812" w14:textId="2E39E8BE" w:rsidR="006607D0" w:rsidRPr="00432ECC" w:rsidRDefault="006607D0" w:rsidP="00A4771D">
      <w:pPr>
        <w:rPr>
          <w:rFonts w:cstheme="minorHAnsi"/>
          <w:color w:val="000000"/>
          <w:szCs w:val="22"/>
        </w:rPr>
      </w:pP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Firma per il </w:t>
      </w:r>
      <w:r w:rsidR="006D7A4D">
        <w:rPr>
          <w:rStyle w:val="tbltext11"/>
          <w:rFonts w:asciiTheme="minorHAnsi" w:hAnsiTheme="minorHAnsi" w:cstheme="minorHAnsi"/>
          <w:b/>
          <w:bCs/>
          <w:color w:val="000000"/>
          <w:sz w:val="22"/>
          <w:szCs w:val="22"/>
        </w:rPr>
        <w:t>DISPES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1</w:t>
      </w:r>
      <w:r w:rsidR="008E2388">
        <w:rPr>
          <w:rStyle w:val="tbltext11"/>
          <w:rFonts w:asciiTheme="minorHAnsi" w:hAnsiTheme="minorHAnsi" w:cstheme="minorHAnsi"/>
          <w:color w:val="000000"/>
          <w:sz w:val="22"/>
          <w:szCs w:val="22"/>
          <w:vertAlign w:val="superscript"/>
        </w:rPr>
        <w:t>0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Prof. Gabriele Blasutig 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 </w:t>
      </w:r>
      <w:r w:rsidR="006D7A4D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                    </w:t>
      </w:r>
      <w:r w:rsidR="00CE7D0D"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 xml:space="preserve">  ……………..</w:t>
      </w:r>
      <w:r w:rsidRPr="00432ECC">
        <w:rPr>
          <w:rStyle w:val="tbltext11"/>
          <w:rFonts w:asciiTheme="minorHAnsi" w:hAnsiTheme="minorHAnsi" w:cstheme="minorHAnsi"/>
          <w:color w:val="000000"/>
          <w:sz w:val="22"/>
          <w:szCs w:val="22"/>
        </w:rPr>
        <w:t>.............................................</w:t>
      </w:r>
    </w:p>
    <w:p w14:paraId="3A6D3A84" w14:textId="77777777" w:rsidR="00113E3C" w:rsidRDefault="00113E3C" w:rsidP="00A4771D">
      <w:pPr>
        <w:spacing w:before="0"/>
        <w:rPr>
          <w:rFonts w:cstheme="minorHAnsi"/>
          <w:b/>
          <w:color w:val="365F91"/>
          <w:szCs w:val="22"/>
        </w:rPr>
      </w:pPr>
      <w:r>
        <w:rPr>
          <w:rFonts w:cstheme="minorHAnsi"/>
          <w:b/>
          <w:color w:val="365F91"/>
          <w:szCs w:val="22"/>
        </w:rPr>
        <w:br w:type="page"/>
      </w:r>
    </w:p>
    <w:p w14:paraId="6619069F" w14:textId="7AEB92D7" w:rsidR="00917AD0" w:rsidRPr="00432ECC" w:rsidRDefault="00917AD0" w:rsidP="00A4771D">
      <w:pPr>
        <w:jc w:val="center"/>
        <w:rPr>
          <w:rFonts w:cstheme="minorHAnsi"/>
          <w:b/>
          <w:color w:val="365F91"/>
          <w:szCs w:val="22"/>
        </w:rPr>
      </w:pPr>
      <w:r w:rsidRPr="00432ECC">
        <w:rPr>
          <w:rFonts w:cstheme="minorHAnsi"/>
          <w:b/>
          <w:color w:val="365F91"/>
          <w:szCs w:val="22"/>
        </w:rPr>
        <w:lastRenderedPageBreak/>
        <w:t>NOTE</w:t>
      </w:r>
    </w:p>
    <w:p w14:paraId="089CB913" w14:textId="3C17B12A" w:rsidR="00917AD0" w:rsidRPr="00B262FE" w:rsidRDefault="00B262FE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</w:t>
      </w:r>
      <w:r w:rsidR="00917AD0" w:rsidRPr="00B262FE">
        <w:rPr>
          <w:rFonts w:cstheme="minorHAnsi"/>
          <w:sz w:val="21"/>
          <w:szCs w:val="21"/>
        </w:rPr>
        <w:t>'Università di Trieste può essere ente promotore del tirocinio solamente se il tirocinante è un proprio studente universitario</w:t>
      </w:r>
      <w:r w:rsidR="00313C89" w:rsidRPr="00B262FE">
        <w:rPr>
          <w:rFonts w:cstheme="minorHAnsi"/>
          <w:sz w:val="21"/>
          <w:szCs w:val="21"/>
        </w:rPr>
        <w:t>. Per gli aspetti amministrativi</w:t>
      </w:r>
      <w:r w:rsidR="00032C10" w:rsidRPr="00B262FE">
        <w:rPr>
          <w:rFonts w:cstheme="minorHAnsi"/>
          <w:sz w:val="21"/>
          <w:szCs w:val="21"/>
        </w:rPr>
        <w:t xml:space="preserve"> contattare la segreteria didattica scrivendo all’indirizzo email tirocini@dispes.units.it.</w:t>
      </w:r>
    </w:p>
    <w:p w14:paraId="7F74C57F" w14:textId="77777777" w:rsidR="00917AD0" w:rsidRPr="00B262FE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Ai sensi dell’art. 7, comma 1, lettera f) del DM 142/98, la durata del tirocinio in azienda non può superare i 24 mesi nel caso di soggetti disabili</w:t>
      </w:r>
    </w:p>
    <w:p w14:paraId="3DC990CC" w14:textId="29D3CB49" w:rsidR="00917AD0" w:rsidRPr="00B262FE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L'azienda è tenuta a verificare il rispetto del limite massimo di tirocinanti ospitabili</w:t>
      </w:r>
      <w:r w:rsidR="00AD6382" w:rsidRPr="00B262FE">
        <w:rPr>
          <w:rFonts w:cstheme="minorHAnsi"/>
          <w:sz w:val="21"/>
          <w:szCs w:val="21"/>
        </w:rPr>
        <w:t xml:space="preserve"> contemporaneamente</w:t>
      </w:r>
      <w:r w:rsidRPr="00B262FE">
        <w:rPr>
          <w:rFonts w:cstheme="minorHAnsi"/>
          <w:sz w:val="21"/>
          <w:szCs w:val="21"/>
        </w:rPr>
        <w:t xml:space="preserve"> in base al DM 142/98 art. 1 ossia: </w:t>
      </w:r>
    </w:p>
    <w:p w14:paraId="78C4BF18" w14:textId="45D59A94" w:rsidR="00917AD0" w:rsidRPr="00B262FE" w:rsidRDefault="00AD6382" w:rsidP="00A4771D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/>
        <w:ind w:left="1077" w:hanging="357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 xml:space="preserve">1 tirocinante per le </w:t>
      </w:r>
      <w:r w:rsidR="00917AD0" w:rsidRPr="00B262FE">
        <w:rPr>
          <w:rFonts w:cstheme="minorHAnsi"/>
          <w:bCs/>
          <w:sz w:val="21"/>
          <w:szCs w:val="21"/>
        </w:rPr>
        <w:t xml:space="preserve">aziende con </w:t>
      </w:r>
      <w:r w:rsidRPr="00B262FE">
        <w:rPr>
          <w:rFonts w:cstheme="minorHAnsi"/>
          <w:bCs/>
          <w:sz w:val="21"/>
          <w:szCs w:val="21"/>
        </w:rPr>
        <w:t>un numero di</w:t>
      </w:r>
      <w:r w:rsidR="00917AD0" w:rsidRPr="00B262FE">
        <w:rPr>
          <w:rFonts w:cstheme="minorHAnsi"/>
          <w:bCs/>
          <w:sz w:val="21"/>
          <w:szCs w:val="21"/>
        </w:rPr>
        <w:t xml:space="preserve"> dipendenti a tempo indeterminato</w:t>
      </w:r>
      <w:r w:rsidRPr="00B262FE">
        <w:rPr>
          <w:rFonts w:cstheme="minorHAnsi"/>
          <w:bCs/>
          <w:sz w:val="21"/>
          <w:szCs w:val="21"/>
        </w:rPr>
        <w:t xml:space="preserve"> compreso tra uno e cinque;</w:t>
      </w:r>
    </w:p>
    <w:p w14:paraId="2EE3E585" w14:textId="1D8D6D69" w:rsidR="00917AD0" w:rsidRPr="00B262FE" w:rsidRDefault="00AD6382" w:rsidP="00A4771D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/>
        <w:ind w:left="1077" w:hanging="357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>2 tirocinanti per le aziend</w:t>
      </w:r>
      <w:r w:rsidR="0068322B" w:rsidRPr="00B262FE">
        <w:rPr>
          <w:rFonts w:cstheme="minorHAnsi"/>
          <w:bCs/>
          <w:sz w:val="21"/>
          <w:szCs w:val="21"/>
        </w:rPr>
        <w:t>e</w:t>
      </w:r>
      <w:r w:rsidRPr="00B262FE">
        <w:rPr>
          <w:rFonts w:cstheme="minorHAnsi"/>
          <w:bCs/>
          <w:sz w:val="21"/>
          <w:szCs w:val="21"/>
        </w:rPr>
        <w:t xml:space="preserve"> </w:t>
      </w:r>
      <w:r w:rsidR="00917AD0" w:rsidRPr="00B262FE">
        <w:rPr>
          <w:rFonts w:cstheme="minorHAnsi"/>
          <w:bCs/>
          <w:sz w:val="21"/>
          <w:szCs w:val="21"/>
        </w:rPr>
        <w:t>con un numero di dipendenti a tempo indeterminato compreso tra sei e diciannove</w:t>
      </w:r>
      <w:r w:rsidRPr="00B262FE">
        <w:rPr>
          <w:rFonts w:cstheme="minorHAnsi"/>
          <w:bCs/>
          <w:sz w:val="21"/>
          <w:szCs w:val="21"/>
        </w:rPr>
        <w:t>;</w:t>
      </w:r>
    </w:p>
    <w:p w14:paraId="77E8E512" w14:textId="1291A39C" w:rsidR="00917AD0" w:rsidRPr="00B262FE" w:rsidRDefault="00AD6382" w:rsidP="00A4771D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Lines="40" w:after="96" w:afterAutospacing="1"/>
        <w:rPr>
          <w:rFonts w:cstheme="minorHAnsi"/>
          <w:bCs/>
          <w:sz w:val="21"/>
          <w:szCs w:val="21"/>
        </w:rPr>
      </w:pPr>
      <w:r w:rsidRPr="00B262FE">
        <w:rPr>
          <w:rFonts w:cstheme="minorHAnsi"/>
          <w:bCs/>
          <w:sz w:val="21"/>
          <w:szCs w:val="21"/>
        </w:rPr>
        <w:t xml:space="preserve">per le aziende </w:t>
      </w:r>
      <w:r w:rsidR="00917AD0" w:rsidRPr="00B262FE">
        <w:rPr>
          <w:rFonts w:cstheme="minorHAnsi"/>
          <w:bCs/>
          <w:sz w:val="21"/>
          <w:szCs w:val="21"/>
        </w:rPr>
        <w:t xml:space="preserve">con più di venti dipendenti a tempo indeterminato, tirocinanti in misura non superiore al </w:t>
      </w:r>
      <w:r w:rsidRPr="00B262FE">
        <w:rPr>
          <w:rFonts w:cstheme="minorHAnsi"/>
          <w:bCs/>
          <w:sz w:val="21"/>
          <w:szCs w:val="21"/>
        </w:rPr>
        <w:t>10%</w:t>
      </w:r>
      <w:r w:rsidR="00917AD0" w:rsidRPr="00B262FE">
        <w:rPr>
          <w:rFonts w:cstheme="minorHAnsi"/>
          <w:bCs/>
          <w:sz w:val="21"/>
          <w:szCs w:val="21"/>
        </w:rPr>
        <w:t xml:space="preserve"> dei suddetti dipendenti</w:t>
      </w:r>
      <w:r w:rsidRPr="00B262FE">
        <w:rPr>
          <w:rFonts w:cstheme="minorHAnsi"/>
          <w:bCs/>
          <w:sz w:val="21"/>
          <w:szCs w:val="21"/>
        </w:rPr>
        <w:t>.</w:t>
      </w:r>
    </w:p>
    <w:p w14:paraId="3CA8E7DD" w14:textId="1C19C2CF" w:rsidR="00917AD0" w:rsidRPr="008E38DD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Indicare tutte le sedi di svolgimento abituale del tirocinio, ai fini della copertura assicurativa del tirocinante. </w:t>
      </w:r>
      <w:r w:rsidR="008E38DD">
        <w:rPr>
          <w:rFonts w:cstheme="minorHAnsi"/>
          <w:sz w:val="21"/>
          <w:szCs w:val="21"/>
        </w:rPr>
        <w:t xml:space="preserve"> </w:t>
      </w:r>
      <w:r w:rsidRPr="008E38DD">
        <w:rPr>
          <w:rFonts w:cstheme="minorHAnsi"/>
          <w:sz w:val="21"/>
          <w:szCs w:val="21"/>
        </w:rPr>
        <w:t xml:space="preserve">In caso di attività svolte </w:t>
      </w:r>
      <w:r w:rsidR="008E38DD">
        <w:rPr>
          <w:rFonts w:cstheme="minorHAnsi"/>
          <w:sz w:val="21"/>
          <w:szCs w:val="21"/>
        </w:rPr>
        <w:t xml:space="preserve">abitualmente in </w:t>
      </w:r>
      <w:r w:rsidR="00DB21CD">
        <w:rPr>
          <w:rFonts w:cstheme="minorHAnsi"/>
          <w:sz w:val="21"/>
          <w:szCs w:val="21"/>
        </w:rPr>
        <w:t xml:space="preserve">altro stabilimento o fuori sede è necessario riportare nel progetto le indicazioni precise di tali trasferte. In caso di attività svolte solo </w:t>
      </w:r>
      <w:r w:rsidRPr="008E38DD">
        <w:rPr>
          <w:rFonts w:cstheme="minorHAnsi"/>
          <w:sz w:val="21"/>
          <w:szCs w:val="21"/>
        </w:rPr>
        <w:t xml:space="preserve">occasionalmente in altro stabilimento o fuori sede è necessario </w:t>
      </w:r>
      <w:r w:rsidR="00DB21CD">
        <w:rPr>
          <w:rFonts w:cstheme="minorHAnsi"/>
          <w:sz w:val="21"/>
          <w:szCs w:val="21"/>
        </w:rPr>
        <w:t xml:space="preserve">che il tutor dell’ente ospitante ne dia </w:t>
      </w:r>
      <w:r w:rsidRPr="008E38DD">
        <w:rPr>
          <w:rFonts w:cstheme="minorHAnsi"/>
          <w:sz w:val="21"/>
          <w:szCs w:val="21"/>
        </w:rPr>
        <w:t xml:space="preserve">preavviso </w:t>
      </w:r>
      <w:r w:rsidR="00DB21CD">
        <w:rPr>
          <w:rFonts w:cstheme="minorHAnsi"/>
          <w:sz w:val="21"/>
          <w:szCs w:val="21"/>
        </w:rPr>
        <w:t>scritto con</w:t>
      </w:r>
      <w:r w:rsidR="00083CA0" w:rsidRPr="008E38DD">
        <w:rPr>
          <w:rFonts w:cstheme="minorHAnsi"/>
          <w:sz w:val="21"/>
          <w:szCs w:val="21"/>
        </w:rPr>
        <w:t xml:space="preserve"> email a </w:t>
      </w:r>
      <w:hyperlink r:id="rId11" w:history="1">
        <w:r w:rsidR="00DB21CD" w:rsidRPr="004B72FB">
          <w:rPr>
            <w:rStyle w:val="Collegamentoipertestuale"/>
            <w:rFonts w:cstheme="minorHAnsi"/>
            <w:sz w:val="21"/>
            <w:szCs w:val="21"/>
          </w:rPr>
          <w:t>tirocini@dispes.units.it</w:t>
        </w:r>
      </w:hyperlink>
      <w:r w:rsidR="00DB21CD">
        <w:rPr>
          <w:rFonts w:cstheme="minorHAnsi"/>
          <w:sz w:val="21"/>
          <w:szCs w:val="21"/>
        </w:rPr>
        <w:t xml:space="preserve"> e che l’ente promotore autorizzi le trasferte nei modi previsti</w:t>
      </w:r>
      <w:r w:rsidRPr="008E38DD">
        <w:rPr>
          <w:rFonts w:cstheme="minorHAnsi"/>
          <w:sz w:val="21"/>
          <w:szCs w:val="21"/>
        </w:rPr>
        <w:t xml:space="preserve">. </w:t>
      </w:r>
    </w:p>
    <w:p w14:paraId="36D3DABC" w14:textId="76AB6B1F" w:rsidR="00917AD0" w:rsidRPr="00B262FE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Indicare gli orari </w:t>
      </w:r>
      <w:r w:rsidR="00DB21CD">
        <w:rPr>
          <w:rFonts w:cstheme="minorHAnsi"/>
          <w:sz w:val="21"/>
          <w:szCs w:val="21"/>
        </w:rPr>
        <w:t>e le giornate</w:t>
      </w:r>
      <w:r w:rsidR="006B23AA">
        <w:rPr>
          <w:rFonts w:cstheme="minorHAnsi"/>
          <w:sz w:val="21"/>
          <w:szCs w:val="21"/>
        </w:rPr>
        <w:t xml:space="preserve"> </w:t>
      </w:r>
      <w:r w:rsidRPr="00B262FE">
        <w:rPr>
          <w:rFonts w:cstheme="minorHAnsi"/>
          <w:sz w:val="21"/>
          <w:szCs w:val="21"/>
        </w:rPr>
        <w:t xml:space="preserve">di accesso alla sede di lavoro, che devono includere, ai fini assicurativi, gli orari di ingresso e uscita del tirocinante. In caso di attività svolte al di fuori di questi orari, è necessario darne preavviso </w:t>
      </w:r>
      <w:r w:rsidR="00083CA0" w:rsidRPr="00B262FE">
        <w:rPr>
          <w:rFonts w:cstheme="minorHAnsi"/>
          <w:sz w:val="21"/>
          <w:szCs w:val="21"/>
        </w:rPr>
        <w:t>scrivendo una email a tirocini@dispes.units.it.</w:t>
      </w:r>
    </w:p>
    <w:p w14:paraId="787B22C7" w14:textId="4F8E5988" w:rsidR="00917AD0" w:rsidRPr="00B262FE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L'orario settimanale vale al fine del computo delle ore totali di tirocinio</w:t>
      </w:r>
      <w:r w:rsidR="00B90FCF">
        <w:rPr>
          <w:rFonts w:cstheme="minorHAnsi"/>
          <w:sz w:val="21"/>
          <w:szCs w:val="21"/>
        </w:rPr>
        <w:t xml:space="preserve"> e non potrà essere superiore alle 40 ore settimanali comprese eventuali attività lavorative contemporanee del tirocinante</w:t>
      </w:r>
      <w:r w:rsidRPr="00B262FE">
        <w:rPr>
          <w:rFonts w:cstheme="minorHAnsi"/>
          <w:sz w:val="21"/>
          <w:szCs w:val="21"/>
        </w:rPr>
        <w:t>. Eventuali assenze possono essere recuperate nelle settimane successive, previ</w:t>
      </w:r>
      <w:r w:rsidR="00B90FCF">
        <w:rPr>
          <w:rFonts w:cstheme="minorHAnsi"/>
          <w:sz w:val="21"/>
          <w:szCs w:val="21"/>
        </w:rPr>
        <w:t>o</w:t>
      </w:r>
      <w:r w:rsidRPr="00B262FE">
        <w:rPr>
          <w:rFonts w:cstheme="minorHAnsi"/>
          <w:sz w:val="21"/>
          <w:szCs w:val="21"/>
        </w:rPr>
        <w:t xml:space="preserve"> consenso da parte del tutor aziendale e del tutor accademico</w:t>
      </w:r>
      <w:r w:rsidR="00B90FCF">
        <w:rPr>
          <w:rFonts w:cstheme="minorHAnsi"/>
          <w:sz w:val="21"/>
          <w:szCs w:val="21"/>
        </w:rPr>
        <w:t xml:space="preserve"> e con atto scritto integrativo al progetto nel quale verranno accettate dalle parti eventuali proroghe della durata o variazioni di orario</w:t>
      </w:r>
      <w:r w:rsidR="00DB21CD">
        <w:rPr>
          <w:rFonts w:cstheme="minorHAnsi"/>
          <w:sz w:val="21"/>
          <w:szCs w:val="21"/>
        </w:rPr>
        <w:t>.</w:t>
      </w:r>
    </w:p>
    <w:p w14:paraId="26F22D3F" w14:textId="77777777" w:rsidR="00917AD0" w:rsidRPr="00B262FE" w:rsidRDefault="00917AD0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La durata del tirocinio curriculare non può essere superiore ai 12 mesi per gli studenti universitari (DM 142/98, art. 7, comma 1, </w:t>
      </w:r>
      <w:proofErr w:type="spellStart"/>
      <w:r w:rsidRPr="00B262FE">
        <w:rPr>
          <w:rFonts w:cstheme="minorHAnsi"/>
          <w:sz w:val="21"/>
          <w:szCs w:val="21"/>
        </w:rPr>
        <w:t>lett</w:t>
      </w:r>
      <w:proofErr w:type="spellEnd"/>
      <w:r w:rsidRPr="00B262FE">
        <w:rPr>
          <w:rFonts w:cstheme="minorHAnsi"/>
          <w:sz w:val="21"/>
          <w:szCs w:val="21"/>
        </w:rPr>
        <w:t xml:space="preserve"> d)</w:t>
      </w:r>
    </w:p>
    <w:p w14:paraId="58E67546" w14:textId="7059E77B" w:rsidR="00917AD0" w:rsidRPr="00B262FE" w:rsidRDefault="0068322B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Al termine del tirocinio </w:t>
      </w:r>
      <w:r w:rsidR="00B90FCF">
        <w:rPr>
          <w:rFonts w:cstheme="minorHAnsi"/>
          <w:sz w:val="21"/>
          <w:szCs w:val="21"/>
        </w:rPr>
        <w:t xml:space="preserve">a domanda del tirocinante potranno essere riconosciuti a norma di Regolamento di Dipartimento </w:t>
      </w:r>
      <w:r w:rsidRPr="00B262FE">
        <w:rPr>
          <w:rFonts w:cstheme="minorHAnsi"/>
          <w:sz w:val="21"/>
          <w:szCs w:val="21"/>
        </w:rPr>
        <w:t>CFU nella proporzione di 1 CFU ogni 25 ore di tirocinio effettuato</w:t>
      </w:r>
      <w:r w:rsidR="00B90FCF">
        <w:rPr>
          <w:rFonts w:cstheme="minorHAnsi"/>
          <w:sz w:val="21"/>
          <w:szCs w:val="21"/>
        </w:rPr>
        <w:t xml:space="preserve"> e attestato dall’ente ospitante</w:t>
      </w:r>
      <w:r w:rsidRPr="00B262FE">
        <w:rPr>
          <w:rFonts w:cstheme="minorHAnsi"/>
          <w:sz w:val="21"/>
          <w:szCs w:val="21"/>
        </w:rPr>
        <w:t>, fino al limite massimo previsto nel piano di studi del tirocinante per attività TAF F.</w:t>
      </w:r>
    </w:p>
    <w:p w14:paraId="737D82D2" w14:textId="77777777" w:rsidR="00DC4876" w:rsidRPr="00B262FE" w:rsidRDefault="00DC4876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 xml:space="preserve">Per quanto riguarda gli infortuni sul lavoro, il tirocinante deve seguire le procedure indicate alla pagina “Assicurazione degli studenti contro gli infortuni” </w:t>
      </w:r>
      <w:hyperlink r:id="rId12" w:history="1">
        <w:r w:rsidRPr="00B262FE">
          <w:rPr>
            <w:rStyle w:val="Collegamentoipertestuale"/>
            <w:rFonts w:cstheme="minorHAnsi"/>
            <w:sz w:val="21"/>
            <w:szCs w:val="21"/>
          </w:rPr>
          <w:t>http://www.units.it/dida/ordamm/?file=NormeInfortuni.inc</w:t>
        </w:r>
      </w:hyperlink>
      <w:r w:rsidRPr="00B262FE">
        <w:rPr>
          <w:rFonts w:cstheme="minorHAnsi"/>
          <w:sz w:val="21"/>
          <w:szCs w:val="21"/>
        </w:rPr>
        <w:t xml:space="preserve">. </w:t>
      </w:r>
    </w:p>
    <w:p w14:paraId="349C7574" w14:textId="48165D4A" w:rsidR="00313C89" w:rsidRPr="00B262FE" w:rsidRDefault="00313C89" w:rsidP="00A4771D">
      <w:pPr>
        <w:numPr>
          <w:ilvl w:val="0"/>
          <w:numId w:val="8"/>
        </w:numPr>
        <w:spacing w:before="100" w:beforeAutospacing="1" w:afterLines="40" w:after="96" w:afterAutospacing="1"/>
        <w:jc w:val="both"/>
        <w:rPr>
          <w:rFonts w:cstheme="minorHAnsi"/>
          <w:sz w:val="21"/>
          <w:szCs w:val="21"/>
        </w:rPr>
      </w:pPr>
      <w:r w:rsidRPr="00B262FE">
        <w:rPr>
          <w:rFonts w:cstheme="minorHAnsi"/>
          <w:sz w:val="21"/>
          <w:szCs w:val="21"/>
        </w:rPr>
        <w:t>Acquisite le firme dell’ente ospitante e del tirocinante, il DISPES procederà apponendo la propria firma e restituirà via email le copie firmate.</w:t>
      </w:r>
      <w:r w:rsidR="001557D5" w:rsidRPr="00B262FE">
        <w:rPr>
          <w:rFonts w:cstheme="minorHAnsi"/>
          <w:sz w:val="21"/>
          <w:szCs w:val="21"/>
        </w:rPr>
        <w:t xml:space="preserve"> Si precisa che il progetto formativo, debitamente compilato e sottoscritto da Ente ospitante e tirocinante, </w:t>
      </w:r>
      <w:r w:rsidR="00ED1F8D" w:rsidRPr="00B262FE">
        <w:rPr>
          <w:rFonts w:cstheme="minorHAnsi"/>
          <w:sz w:val="21"/>
          <w:szCs w:val="21"/>
        </w:rPr>
        <w:t xml:space="preserve">dovrà essere consegnato o inviato al Dipartimento almeno </w:t>
      </w:r>
      <w:r w:rsidR="006C525F">
        <w:rPr>
          <w:rFonts w:cstheme="minorHAnsi"/>
          <w:sz w:val="21"/>
          <w:szCs w:val="21"/>
        </w:rPr>
        <w:t xml:space="preserve">30 giorni lavorativi </w:t>
      </w:r>
      <w:bookmarkStart w:id="0" w:name="_GoBack"/>
      <w:bookmarkEnd w:id="0"/>
      <w:r w:rsidR="00ED1F8D" w:rsidRPr="00B262FE">
        <w:rPr>
          <w:rFonts w:cstheme="minorHAnsi"/>
          <w:sz w:val="21"/>
          <w:szCs w:val="21"/>
        </w:rPr>
        <w:t>prima dell’avvio delle attività di stage.</w:t>
      </w:r>
    </w:p>
    <w:sectPr w:rsidR="00313C89" w:rsidRPr="00B262FE" w:rsidSect="00D7660F">
      <w:headerReference w:type="default" r:id="rId13"/>
      <w:footerReference w:type="default" r:id="rId14"/>
      <w:pgSz w:w="11906" w:h="16838" w:code="9"/>
      <w:pgMar w:top="1872" w:right="1416" w:bottom="1276" w:left="1418" w:header="284" w:footer="1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33D2F" w14:textId="77777777" w:rsidR="001D39BA" w:rsidRDefault="001D39BA">
      <w:r>
        <w:separator/>
      </w:r>
    </w:p>
  </w:endnote>
  <w:endnote w:type="continuationSeparator" w:id="0">
    <w:p w14:paraId="7E12035D" w14:textId="77777777" w:rsidR="001D39BA" w:rsidRDefault="001D3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9133D5" w:rsidRPr="006C525F" w14:paraId="5F590CD0" w14:textId="77777777" w:rsidTr="00B20AA6">
      <w:tc>
        <w:tcPr>
          <w:tcW w:w="4322" w:type="dxa"/>
          <w:shd w:val="clear" w:color="auto" w:fill="auto"/>
        </w:tcPr>
        <w:p w14:paraId="4A87A646" w14:textId="77777777" w:rsidR="009133D5" w:rsidRDefault="009133D5" w:rsidP="00113E3C">
          <w:pPr>
            <w:spacing w:before="0"/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b/>
              <w:sz w:val="16"/>
              <w:szCs w:val="16"/>
            </w:rPr>
            <w:t>Università degli Studi di Trieste</w:t>
          </w:r>
          <w:r w:rsidRPr="00371BC4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51029B9A" w14:textId="77777777" w:rsidR="009133D5" w:rsidRPr="00371BC4" w:rsidRDefault="009133D5" w:rsidP="00113E3C">
          <w:pPr>
            <w:spacing w:before="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Dipartimento di Scienze Politiche e Sociali </w:t>
          </w:r>
        </w:p>
        <w:p w14:paraId="6C184A6B" w14:textId="77777777" w:rsidR="009133D5" w:rsidRDefault="009133D5" w:rsidP="00113E3C">
          <w:pPr>
            <w:spacing w:before="0"/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sz w:val="16"/>
              <w:szCs w:val="16"/>
            </w:rPr>
            <w:t>Piazzale Europa, 1</w:t>
          </w:r>
        </w:p>
        <w:p w14:paraId="7AEBE527" w14:textId="77777777" w:rsidR="009133D5" w:rsidRPr="00371BC4" w:rsidRDefault="009133D5" w:rsidP="00113E3C">
          <w:pPr>
            <w:spacing w:before="0"/>
            <w:rPr>
              <w:rFonts w:ascii="Arial" w:hAnsi="Arial" w:cs="Arial"/>
              <w:sz w:val="16"/>
              <w:szCs w:val="16"/>
            </w:rPr>
          </w:pPr>
          <w:r w:rsidRPr="00371BC4">
            <w:rPr>
              <w:rFonts w:ascii="Arial" w:hAnsi="Arial" w:cs="Arial"/>
              <w:sz w:val="16"/>
              <w:szCs w:val="16"/>
            </w:rPr>
            <w:t>I - 34127 Trieste</w:t>
          </w:r>
        </w:p>
        <w:p w14:paraId="46C2F3CA" w14:textId="77777777" w:rsidR="009133D5" w:rsidRPr="00371BC4" w:rsidRDefault="009133D5" w:rsidP="00113E3C">
          <w:pPr>
            <w:spacing w:before="0"/>
            <w:rPr>
              <w:rFonts w:ascii="Arial" w:hAnsi="Arial" w:cs="Arial"/>
              <w:b/>
              <w:sz w:val="16"/>
              <w:szCs w:val="16"/>
            </w:rPr>
          </w:pPr>
          <w:r w:rsidRPr="00371BC4">
            <w:rPr>
              <w:rFonts w:ascii="Arial" w:hAnsi="Arial" w:cs="Arial"/>
              <w:b/>
              <w:sz w:val="16"/>
              <w:szCs w:val="16"/>
            </w:rPr>
            <w:t>www.</w:t>
          </w:r>
          <w:r>
            <w:rPr>
              <w:rFonts w:ascii="Arial" w:hAnsi="Arial" w:cs="Arial"/>
              <w:b/>
              <w:sz w:val="16"/>
              <w:szCs w:val="16"/>
            </w:rPr>
            <w:t>dispes.</w:t>
          </w:r>
          <w:r w:rsidRPr="00371BC4">
            <w:rPr>
              <w:rFonts w:ascii="Arial" w:hAnsi="Arial" w:cs="Arial"/>
              <w:b/>
              <w:sz w:val="16"/>
              <w:szCs w:val="16"/>
            </w:rPr>
            <w:t xml:space="preserve">units.it   –   </w:t>
          </w:r>
          <w:r>
            <w:rPr>
              <w:rFonts w:ascii="Arial" w:hAnsi="Arial" w:cs="Arial"/>
              <w:b/>
              <w:sz w:val="16"/>
              <w:szCs w:val="16"/>
            </w:rPr>
            <w:t>dispes</w:t>
          </w:r>
          <w:r w:rsidRPr="00371BC4">
            <w:rPr>
              <w:rFonts w:ascii="Arial" w:hAnsi="Arial" w:cs="Arial"/>
              <w:b/>
              <w:sz w:val="16"/>
              <w:szCs w:val="16"/>
            </w:rPr>
            <w:t>@pec.units.it</w:t>
          </w:r>
        </w:p>
        <w:p w14:paraId="400F7881" w14:textId="77777777" w:rsidR="009133D5" w:rsidRPr="00371BC4" w:rsidRDefault="009133D5" w:rsidP="00113E3C">
          <w:pPr>
            <w:spacing w:before="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322" w:type="dxa"/>
          <w:shd w:val="clear" w:color="auto" w:fill="auto"/>
        </w:tcPr>
        <w:p w14:paraId="2C8ECAD3" w14:textId="77777777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</w:p>
        <w:p w14:paraId="7D07D1F2" w14:textId="77777777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</w:p>
        <w:p w14:paraId="300E3431" w14:textId="77777777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</w:p>
        <w:p w14:paraId="2BF4F845" w14:textId="77777777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</w:p>
        <w:p w14:paraId="6FE538F1" w14:textId="77777777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i/>
              <w:sz w:val="16"/>
              <w:szCs w:val="16"/>
            </w:rPr>
          </w:pPr>
          <w:r w:rsidRPr="00371BC4">
            <w:rPr>
              <w:rFonts w:ascii="Arial" w:hAnsi="Arial" w:cs="Arial"/>
              <w:i/>
              <w:sz w:val="16"/>
              <w:szCs w:val="16"/>
            </w:rPr>
            <w:t xml:space="preserve">Responsabile del procedimento: </w:t>
          </w:r>
          <w:r>
            <w:rPr>
              <w:rFonts w:ascii="Arial" w:hAnsi="Arial" w:cs="Arial"/>
              <w:i/>
              <w:sz w:val="16"/>
              <w:szCs w:val="16"/>
            </w:rPr>
            <w:t>dott.ssa Paola Morelli</w:t>
          </w:r>
        </w:p>
        <w:p w14:paraId="242FF865" w14:textId="0A9DE985" w:rsidR="009133D5" w:rsidRPr="00371BC4" w:rsidRDefault="009133D5" w:rsidP="00113E3C">
          <w:pPr>
            <w:spacing w:before="0"/>
            <w:jc w:val="right"/>
            <w:rPr>
              <w:rFonts w:ascii="Arial" w:hAnsi="Arial" w:cs="Arial"/>
              <w:i/>
              <w:sz w:val="16"/>
              <w:szCs w:val="16"/>
              <w:lang w:val="en-GB"/>
            </w:rPr>
          </w:pP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Tel. +39 040 558 </w:t>
          </w:r>
          <w:r>
            <w:rPr>
              <w:rFonts w:ascii="Arial" w:hAnsi="Arial" w:cs="Arial"/>
              <w:sz w:val="16"/>
              <w:szCs w:val="16"/>
              <w:lang w:val="en-GB"/>
            </w:rPr>
            <w:t>3524</w:t>
          </w: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en-GB"/>
            </w:rPr>
            <w:t>–</w:t>
          </w:r>
          <w:r w:rsidRPr="00371BC4">
            <w:rPr>
              <w:rFonts w:ascii="Arial" w:hAnsi="Arial" w:cs="Arial"/>
              <w:sz w:val="16"/>
              <w:szCs w:val="16"/>
              <w:lang w:val="en-GB"/>
            </w:rPr>
            <w:t xml:space="preserve"> </w:t>
          </w:r>
          <w:r>
            <w:rPr>
              <w:rFonts w:ascii="Arial" w:hAnsi="Arial" w:cs="Arial"/>
              <w:i/>
              <w:sz w:val="16"/>
              <w:szCs w:val="16"/>
              <w:lang w:val="en-GB"/>
            </w:rPr>
            <w:t>paola.morelli</w:t>
          </w:r>
          <w:r w:rsidRPr="00371BC4">
            <w:rPr>
              <w:rFonts w:ascii="Arial" w:hAnsi="Arial" w:cs="Arial"/>
              <w:i/>
              <w:sz w:val="16"/>
              <w:szCs w:val="16"/>
              <w:lang w:val="en-GB"/>
            </w:rPr>
            <w:t>@</w:t>
          </w:r>
          <w:r>
            <w:rPr>
              <w:rFonts w:ascii="Arial" w:hAnsi="Arial" w:cs="Arial"/>
              <w:i/>
              <w:sz w:val="16"/>
              <w:szCs w:val="16"/>
              <w:lang w:val="en-GB"/>
            </w:rPr>
            <w:t>dispes.</w:t>
          </w:r>
          <w:r w:rsidRPr="00371BC4">
            <w:rPr>
              <w:rFonts w:ascii="Arial" w:hAnsi="Arial" w:cs="Arial"/>
              <w:i/>
              <w:sz w:val="16"/>
              <w:szCs w:val="16"/>
              <w:lang w:val="en-GB"/>
            </w:rPr>
            <w:t>units.it</w:t>
          </w:r>
        </w:p>
      </w:tc>
    </w:tr>
  </w:tbl>
  <w:p w14:paraId="3FC8D6D6" w14:textId="77777777" w:rsidR="006C4F42" w:rsidRPr="009133D5" w:rsidRDefault="006C4F42" w:rsidP="00690843">
    <w:pPr>
      <w:tabs>
        <w:tab w:val="center" w:pos="4252"/>
        <w:tab w:val="left" w:pos="5304"/>
      </w:tabs>
      <w:spacing w:line="220" w:lineRule="exact"/>
      <w:rPr>
        <w:rFonts w:ascii="Times New Roman" w:hAnsi="Times New Roman"/>
        <w:b/>
        <w:sz w:val="17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414AB9" w14:textId="77777777" w:rsidR="001D39BA" w:rsidRDefault="001D39BA">
      <w:r>
        <w:separator/>
      </w:r>
    </w:p>
  </w:footnote>
  <w:footnote w:type="continuationSeparator" w:id="0">
    <w:p w14:paraId="23BF254C" w14:textId="77777777" w:rsidR="001D39BA" w:rsidRDefault="001D3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D93D4" w14:textId="43DD9DB4" w:rsidR="006C4F42" w:rsidRPr="00A74AFD" w:rsidRDefault="009133D5" w:rsidP="00D7660F">
    <w:pPr>
      <w:pStyle w:val="Intestazione"/>
      <w:spacing w:before="0"/>
      <w:ind w:left="284"/>
      <w:rPr>
        <w:rFonts w:ascii="Arial" w:hAnsi="Arial" w:cs="Arial"/>
        <w:color w:val="17365D"/>
        <w:sz w:val="18"/>
        <w:szCs w:val="18"/>
      </w:rPr>
    </w:pPr>
    <w:r>
      <w:rPr>
        <w:noProof/>
      </w:rPr>
      <w:drawing>
        <wp:inline distT="0" distB="0" distL="0" distR="0" wp14:anchorId="0A4AD84F" wp14:editId="73E6D2A0">
          <wp:extent cx="5982209" cy="966159"/>
          <wp:effectExtent l="0" t="0" r="0" b="5715"/>
          <wp:docPr id="1549218481" name="Immagine 1549218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113" cy="989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E9F"/>
    <w:multiLevelType w:val="hybridMultilevel"/>
    <w:tmpl w:val="F238EF50"/>
    <w:lvl w:ilvl="0" w:tplc="661CB060">
      <w:start w:val="1"/>
      <w:numFmt w:val="decimal"/>
      <w:lvlText w:val="%1)"/>
      <w:lvlJc w:val="left"/>
      <w:pPr>
        <w:ind w:left="643" w:hanging="360"/>
      </w:pPr>
      <w:rPr>
        <w:rFonts w:ascii="Garamond" w:hAnsi="Garamond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108E"/>
    <w:multiLevelType w:val="hybridMultilevel"/>
    <w:tmpl w:val="AAC4ACB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36105"/>
    <w:multiLevelType w:val="hybridMultilevel"/>
    <w:tmpl w:val="9ADC86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43684"/>
    <w:multiLevelType w:val="hybridMultilevel"/>
    <w:tmpl w:val="52FCE9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E0E6B"/>
    <w:multiLevelType w:val="hybridMultilevel"/>
    <w:tmpl w:val="8EB07ABC"/>
    <w:numStyleLink w:val="Stileimportato1"/>
  </w:abstractNum>
  <w:abstractNum w:abstractNumId="5" w15:restartNumberingAfterBreak="0">
    <w:nsid w:val="1A6F5CE1"/>
    <w:multiLevelType w:val="hybridMultilevel"/>
    <w:tmpl w:val="F4BA3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875DCB"/>
    <w:multiLevelType w:val="hybridMultilevel"/>
    <w:tmpl w:val="F8D6BF18"/>
    <w:styleLink w:val="Stileimportato2"/>
    <w:lvl w:ilvl="0" w:tplc="95986DA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A866D5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6BEC82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F83BC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7E4099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60C92A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9B26B5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2640B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0580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3475A4A"/>
    <w:multiLevelType w:val="hybridMultilevel"/>
    <w:tmpl w:val="080E6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734F8"/>
    <w:multiLevelType w:val="hybridMultilevel"/>
    <w:tmpl w:val="9572D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8D1"/>
    <w:multiLevelType w:val="hybridMultilevel"/>
    <w:tmpl w:val="CCCEAEC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7984"/>
    <w:multiLevelType w:val="hybridMultilevel"/>
    <w:tmpl w:val="3D24E1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D1239"/>
    <w:multiLevelType w:val="hybridMultilevel"/>
    <w:tmpl w:val="8EB07ABC"/>
    <w:styleLink w:val="Stileimportato1"/>
    <w:lvl w:ilvl="0" w:tplc="2066442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82055C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558D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4C6121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A60015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0C7D2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1AABE9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96B32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65A9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8A24F53"/>
    <w:multiLevelType w:val="hybridMultilevel"/>
    <w:tmpl w:val="F8D6BF18"/>
    <w:numStyleLink w:val="Stileimportato2"/>
  </w:abstractNum>
  <w:abstractNum w:abstractNumId="13" w15:restartNumberingAfterBreak="0">
    <w:nsid w:val="74DE2BAD"/>
    <w:multiLevelType w:val="hybridMultilevel"/>
    <w:tmpl w:val="751A076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9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4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99F"/>
    <w:rsid w:val="000113FD"/>
    <w:rsid w:val="000248FD"/>
    <w:rsid w:val="000263C0"/>
    <w:rsid w:val="000279C5"/>
    <w:rsid w:val="00032C10"/>
    <w:rsid w:val="0003494D"/>
    <w:rsid w:val="00036D10"/>
    <w:rsid w:val="00051387"/>
    <w:rsid w:val="00054050"/>
    <w:rsid w:val="00060A8B"/>
    <w:rsid w:val="00067ACB"/>
    <w:rsid w:val="000740E1"/>
    <w:rsid w:val="00083CA0"/>
    <w:rsid w:val="00086A11"/>
    <w:rsid w:val="00096FE4"/>
    <w:rsid w:val="000A4D98"/>
    <w:rsid w:val="000A5B98"/>
    <w:rsid w:val="000A6D04"/>
    <w:rsid w:val="000A77EF"/>
    <w:rsid w:val="000B66F4"/>
    <w:rsid w:val="000C535A"/>
    <w:rsid w:val="000C6920"/>
    <w:rsid w:val="000D2A5B"/>
    <w:rsid w:val="000E1DA6"/>
    <w:rsid w:val="000F4785"/>
    <w:rsid w:val="0010576F"/>
    <w:rsid w:val="00105ACE"/>
    <w:rsid w:val="00113E3C"/>
    <w:rsid w:val="00137786"/>
    <w:rsid w:val="001408B1"/>
    <w:rsid w:val="0014143D"/>
    <w:rsid w:val="00145E59"/>
    <w:rsid w:val="00145F6B"/>
    <w:rsid w:val="00146F52"/>
    <w:rsid w:val="001557D5"/>
    <w:rsid w:val="0016083B"/>
    <w:rsid w:val="00184102"/>
    <w:rsid w:val="001A0839"/>
    <w:rsid w:val="001A1FCD"/>
    <w:rsid w:val="001A255D"/>
    <w:rsid w:val="001B3CDB"/>
    <w:rsid w:val="001D39BA"/>
    <w:rsid w:val="001D5CF0"/>
    <w:rsid w:val="001F2991"/>
    <w:rsid w:val="001F35DF"/>
    <w:rsid w:val="002114E3"/>
    <w:rsid w:val="00221D7B"/>
    <w:rsid w:val="00225157"/>
    <w:rsid w:val="00226526"/>
    <w:rsid w:val="002350FE"/>
    <w:rsid w:val="0024246B"/>
    <w:rsid w:val="00247FED"/>
    <w:rsid w:val="00251C34"/>
    <w:rsid w:val="0027266E"/>
    <w:rsid w:val="00283840"/>
    <w:rsid w:val="00287E36"/>
    <w:rsid w:val="00291EEF"/>
    <w:rsid w:val="00293C97"/>
    <w:rsid w:val="002A554C"/>
    <w:rsid w:val="002D2681"/>
    <w:rsid w:val="002D34AB"/>
    <w:rsid w:val="002D58E9"/>
    <w:rsid w:val="002D699F"/>
    <w:rsid w:val="002E2590"/>
    <w:rsid w:val="002E62AB"/>
    <w:rsid w:val="002F0093"/>
    <w:rsid w:val="002F15B3"/>
    <w:rsid w:val="00313C89"/>
    <w:rsid w:val="00316689"/>
    <w:rsid w:val="00324CB8"/>
    <w:rsid w:val="0035253B"/>
    <w:rsid w:val="00356E43"/>
    <w:rsid w:val="003571CB"/>
    <w:rsid w:val="0036098A"/>
    <w:rsid w:val="00392AF7"/>
    <w:rsid w:val="0039621B"/>
    <w:rsid w:val="003C11F3"/>
    <w:rsid w:val="003C6913"/>
    <w:rsid w:val="003F3392"/>
    <w:rsid w:val="003F4B62"/>
    <w:rsid w:val="003F54CF"/>
    <w:rsid w:val="0040576C"/>
    <w:rsid w:val="00416210"/>
    <w:rsid w:val="00417D4B"/>
    <w:rsid w:val="00432ECC"/>
    <w:rsid w:val="00437C0E"/>
    <w:rsid w:val="004408A1"/>
    <w:rsid w:val="00444236"/>
    <w:rsid w:val="00472A37"/>
    <w:rsid w:val="00480453"/>
    <w:rsid w:val="00487C90"/>
    <w:rsid w:val="004A710E"/>
    <w:rsid w:val="004B0540"/>
    <w:rsid w:val="004B1B2E"/>
    <w:rsid w:val="004C59E7"/>
    <w:rsid w:val="004D73D7"/>
    <w:rsid w:val="00500005"/>
    <w:rsid w:val="005001F7"/>
    <w:rsid w:val="00512019"/>
    <w:rsid w:val="00516558"/>
    <w:rsid w:val="00586E80"/>
    <w:rsid w:val="00590EE9"/>
    <w:rsid w:val="00592CF2"/>
    <w:rsid w:val="005A20DE"/>
    <w:rsid w:val="005C2B9B"/>
    <w:rsid w:val="005D0323"/>
    <w:rsid w:val="005F156F"/>
    <w:rsid w:val="005F539A"/>
    <w:rsid w:val="005F7364"/>
    <w:rsid w:val="00611E9C"/>
    <w:rsid w:val="00625073"/>
    <w:rsid w:val="0063391F"/>
    <w:rsid w:val="00636D53"/>
    <w:rsid w:val="00640746"/>
    <w:rsid w:val="00645CA8"/>
    <w:rsid w:val="00656F5A"/>
    <w:rsid w:val="00657322"/>
    <w:rsid w:val="006607D0"/>
    <w:rsid w:val="0067157C"/>
    <w:rsid w:val="00674CA9"/>
    <w:rsid w:val="0068144E"/>
    <w:rsid w:val="0068322B"/>
    <w:rsid w:val="00690843"/>
    <w:rsid w:val="00691839"/>
    <w:rsid w:val="0069283B"/>
    <w:rsid w:val="0069499B"/>
    <w:rsid w:val="00695D07"/>
    <w:rsid w:val="006B23AA"/>
    <w:rsid w:val="006B2CF2"/>
    <w:rsid w:val="006B380D"/>
    <w:rsid w:val="006C0A09"/>
    <w:rsid w:val="006C4F42"/>
    <w:rsid w:val="006C525F"/>
    <w:rsid w:val="006C748D"/>
    <w:rsid w:val="006D7A4D"/>
    <w:rsid w:val="006E06FB"/>
    <w:rsid w:val="006E0CB9"/>
    <w:rsid w:val="006E3A7B"/>
    <w:rsid w:val="00711BFD"/>
    <w:rsid w:val="00712C19"/>
    <w:rsid w:val="007140B3"/>
    <w:rsid w:val="007171F1"/>
    <w:rsid w:val="00720298"/>
    <w:rsid w:val="00720937"/>
    <w:rsid w:val="00727FE4"/>
    <w:rsid w:val="0075304F"/>
    <w:rsid w:val="0076631C"/>
    <w:rsid w:val="007803F3"/>
    <w:rsid w:val="007805CD"/>
    <w:rsid w:val="007833C6"/>
    <w:rsid w:val="00797DDF"/>
    <w:rsid w:val="007A3BF5"/>
    <w:rsid w:val="007A7012"/>
    <w:rsid w:val="007B4F39"/>
    <w:rsid w:val="007C1DAD"/>
    <w:rsid w:val="007C5259"/>
    <w:rsid w:val="007C6402"/>
    <w:rsid w:val="007E3616"/>
    <w:rsid w:val="007E6C9F"/>
    <w:rsid w:val="007F6ECF"/>
    <w:rsid w:val="00810485"/>
    <w:rsid w:val="00814BB4"/>
    <w:rsid w:val="00822C59"/>
    <w:rsid w:val="00831D9E"/>
    <w:rsid w:val="0083312B"/>
    <w:rsid w:val="00852652"/>
    <w:rsid w:val="00886E09"/>
    <w:rsid w:val="008A3DDE"/>
    <w:rsid w:val="008A75A8"/>
    <w:rsid w:val="008B7BBC"/>
    <w:rsid w:val="008C0BEE"/>
    <w:rsid w:val="008D3CF3"/>
    <w:rsid w:val="008E2388"/>
    <w:rsid w:val="008E38DD"/>
    <w:rsid w:val="00905A5D"/>
    <w:rsid w:val="009133D5"/>
    <w:rsid w:val="009154B0"/>
    <w:rsid w:val="00917917"/>
    <w:rsid w:val="00917AD0"/>
    <w:rsid w:val="009202AB"/>
    <w:rsid w:val="009212B2"/>
    <w:rsid w:val="0093570B"/>
    <w:rsid w:val="00941706"/>
    <w:rsid w:val="009473D9"/>
    <w:rsid w:val="00957B66"/>
    <w:rsid w:val="0096669D"/>
    <w:rsid w:val="00993B17"/>
    <w:rsid w:val="00997091"/>
    <w:rsid w:val="009B167C"/>
    <w:rsid w:val="009D1BD1"/>
    <w:rsid w:val="009D6BA0"/>
    <w:rsid w:val="009F0B38"/>
    <w:rsid w:val="009F27F7"/>
    <w:rsid w:val="009F54CE"/>
    <w:rsid w:val="009F56FA"/>
    <w:rsid w:val="00A10273"/>
    <w:rsid w:val="00A15657"/>
    <w:rsid w:val="00A2336A"/>
    <w:rsid w:val="00A2651C"/>
    <w:rsid w:val="00A34BB9"/>
    <w:rsid w:val="00A4771D"/>
    <w:rsid w:val="00A53E7E"/>
    <w:rsid w:val="00A64687"/>
    <w:rsid w:val="00A72CB7"/>
    <w:rsid w:val="00A74938"/>
    <w:rsid w:val="00A74AFD"/>
    <w:rsid w:val="00A82EC3"/>
    <w:rsid w:val="00A877FE"/>
    <w:rsid w:val="00A95459"/>
    <w:rsid w:val="00AA0CFF"/>
    <w:rsid w:val="00AA3E08"/>
    <w:rsid w:val="00AA7FB2"/>
    <w:rsid w:val="00AB41C7"/>
    <w:rsid w:val="00AD159E"/>
    <w:rsid w:val="00AD6382"/>
    <w:rsid w:val="00B05DEB"/>
    <w:rsid w:val="00B1489E"/>
    <w:rsid w:val="00B16DE1"/>
    <w:rsid w:val="00B17AB3"/>
    <w:rsid w:val="00B262FE"/>
    <w:rsid w:val="00B77404"/>
    <w:rsid w:val="00B81ACB"/>
    <w:rsid w:val="00B82591"/>
    <w:rsid w:val="00B90FCF"/>
    <w:rsid w:val="00B91EC4"/>
    <w:rsid w:val="00B96D32"/>
    <w:rsid w:val="00BA3E0B"/>
    <w:rsid w:val="00BA6FB6"/>
    <w:rsid w:val="00BA7F82"/>
    <w:rsid w:val="00BB21DC"/>
    <w:rsid w:val="00BB28F9"/>
    <w:rsid w:val="00BE1010"/>
    <w:rsid w:val="00BE4BCE"/>
    <w:rsid w:val="00BE6066"/>
    <w:rsid w:val="00BF1048"/>
    <w:rsid w:val="00C0012F"/>
    <w:rsid w:val="00C05231"/>
    <w:rsid w:val="00C14E28"/>
    <w:rsid w:val="00C54DDB"/>
    <w:rsid w:val="00C5718F"/>
    <w:rsid w:val="00C93B88"/>
    <w:rsid w:val="00CA2BC0"/>
    <w:rsid w:val="00CA305F"/>
    <w:rsid w:val="00CA3183"/>
    <w:rsid w:val="00CA66F9"/>
    <w:rsid w:val="00CC1777"/>
    <w:rsid w:val="00CD3A3D"/>
    <w:rsid w:val="00CD68FB"/>
    <w:rsid w:val="00CE3BA0"/>
    <w:rsid w:val="00CE7D0D"/>
    <w:rsid w:val="00CF1A69"/>
    <w:rsid w:val="00CF3F55"/>
    <w:rsid w:val="00D0069A"/>
    <w:rsid w:val="00D11448"/>
    <w:rsid w:val="00D21DA8"/>
    <w:rsid w:val="00D249D4"/>
    <w:rsid w:val="00D33739"/>
    <w:rsid w:val="00D35CD4"/>
    <w:rsid w:val="00D42DFD"/>
    <w:rsid w:val="00D44243"/>
    <w:rsid w:val="00D507FD"/>
    <w:rsid w:val="00D52769"/>
    <w:rsid w:val="00D673D0"/>
    <w:rsid w:val="00D676A0"/>
    <w:rsid w:val="00D72C86"/>
    <w:rsid w:val="00D7660F"/>
    <w:rsid w:val="00D91115"/>
    <w:rsid w:val="00DA490F"/>
    <w:rsid w:val="00DB21CD"/>
    <w:rsid w:val="00DC4876"/>
    <w:rsid w:val="00DE043D"/>
    <w:rsid w:val="00DE612F"/>
    <w:rsid w:val="00DF44F6"/>
    <w:rsid w:val="00E05200"/>
    <w:rsid w:val="00E11ED3"/>
    <w:rsid w:val="00E1534F"/>
    <w:rsid w:val="00E17FF2"/>
    <w:rsid w:val="00E27812"/>
    <w:rsid w:val="00E424A7"/>
    <w:rsid w:val="00E52ECA"/>
    <w:rsid w:val="00E531E8"/>
    <w:rsid w:val="00E630FF"/>
    <w:rsid w:val="00E63A03"/>
    <w:rsid w:val="00EA0C20"/>
    <w:rsid w:val="00EA7604"/>
    <w:rsid w:val="00EB318B"/>
    <w:rsid w:val="00ED003B"/>
    <w:rsid w:val="00ED1F8D"/>
    <w:rsid w:val="00ED2BB8"/>
    <w:rsid w:val="00ED6128"/>
    <w:rsid w:val="00EE455C"/>
    <w:rsid w:val="00EF6941"/>
    <w:rsid w:val="00F1648C"/>
    <w:rsid w:val="00F26719"/>
    <w:rsid w:val="00F31346"/>
    <w:rsid w:val="00F36034"/>
    <w:rsid w:val="00F4161A"/>
    <w:rsid w:val="00F42B02"/>
    <w:rsid w:val="00F47543"/>
    <w:rsid w:val="00F505FB"/>
    <w:rsid w:val="00F50BCF"/>
    <w:rsid w:val="00F54021"/>
    <w:rsid w:val="00F60ADF"/>
    <w:rsid w:val="00F72D2C"/>
    <w:rsid w:val="00F77C03"/>
    <w:rsid w:val="00F8100E"/>
    <w:rsid w:val="00F957E3"/>
    <w:rsid w:val="00FA52FE"/>
    <w:rsid w:val="00FA5E3C"/>
    <w:rsid w:val="00FB2671"/>
    <w:rsid w:val="00FC367D"/>
    <w:rsid w:val="00FC53D1"/>
    <w:rsid w:val="00FF3D2D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2A0A26"/>
  <w15:chartTrackingRefBased/>
  <w15:docId w15:val="{B1580FEE-AE74-4CE1-8F01-DF723DCE0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Times New Roman" w:hAnsi="Courier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416210"/>
    <w:pPr>
      <w:spacing w:before="60"/>
    </w:pPr>
    <w:rPr>
      <w:rFonts w:asciiTheme="minorHAnsi" w:hAnsiTheme="minorHAnsi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90D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490D1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B38F9"/>
    <w:rPr>
      <w:color w:val="0000FF"/>
      <w:u w:val="single"/>
    </w:rPr>
  </w:style>
  <w:style w:type="paragraph" w:styleId="Testofumetto">
    <w:name w:val="Balloon Text"/>
    <w:basedOn w:val="Normale"/>
    <w:semiHidden/>
    <w:rsid w:val="000263C0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qFormat/>
    <w:rsid w:val="00B96D32"/>
    <w:rPr>
      <w:b/>
      <w:bCs/>
      <w:sz w:val="20"/>
    </w:rPr>
  </w:style>
  <w:style w:type="character" w:styleId="Rimandocommento">
    <w:name w:val="annotation reference"/>
    <w:semiHidden/>
    <w:rsid w:val="00B96D32"/>
    <w:rPr>
      <w:sz w:val="16"/>
      <w:szCs w:val="16"/>
    </w:rPr>
  </w:style>
  <w:style w:type="paragraph" w:styleId="Testocommento">
    <w:name w:val="annotation text"/>
    <w:basedOn w:val="Normale"/>
    <w:semiHidden/>
    <w:rsid w:val="00B96D32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B96D32"/>
    <w:rPr>
      <w:b/>
      <w:bCs/>
    </w:rPr>
  </w:style>
  <w:style w:type="table" w:styleId="Grigliatabella">
    <w:name w:val="Table Grid"/>
    <w:basedOn w:val="Tabellanormale"/>
    <w:rsid w:val="009202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DE612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bltext11">
    <w:name w:val="tbltext11"/>
    <w:rsid w:val="00917AD0"/>
    <w:rPr>
      <w:rFonts w:ascii="Verdana" w:hAnsi="Verdana" w:hint="default"/>
      <w:color w:val="006699"/>
      <w:sz w:val="15"/>
      <w:szCs w:val="15"/>
    </w:rPr>
  </w:style>
  <w:style w:type="paragraph" w:customStyle="1" w:styleId="tbltext1">
    <w:name w:val="tbltext1"/>
    <w:basedOn w:val="Normale"/>
    <w:rsid w:val="00917AD0"/>
    <w:pPr>
      <w:spacing w:before="100" w:beforeAutospacing="1" w:after="100" w:afterAutospacing="1"/>
    </w:pPr>
    <w:rPr>
      <w:rFonts w:ascii="Verdana" w:hAnsi="Verdana"/>
      <w:color w:val="006699"/>
      <w:sz w:val="15"/>
      <w:szCs w:val="15"/>
    </w:rPr>
  </w:style>
  <w:style w:type="character" w:customStyle="1" w:styleId="apple-converted-space">
    <w:name w:val="apple-converted-space"/>
    <w:rsid w:val="005C2B9B"/>
  </w:style>
  <w:style w:type="character" w:customStyle="1" w:styleId="Nessuno">
    <w:name w:val="Nessuno"/>
    <w:rsid w:val="004D73D7"/>
  </w:style>
  <w:style w:type="numbering" w:customStyle="1" w:styleId="Stileimportato1">
    <w:name w:val="Stile importato 1"/>
    <w:rsid w:val="004D73D7"/>
    <w:pPr>
      <w:numPr>
        <w:numId w:val="11"/>
      </w:numPr>
    </w:pPr>
  </w:style>
  <w:style w:type="numbering" w:customStyle="1" w:styleId="Stileimportato2">
    <w:name w:val="Stile importato 2"/>
    <w:rsid w:val="004D73D7"/>
    <w:pPr>
      <w:numPr>
        <w:numId w:val="13"/>
      </w:numPr>
    </w:pPr>
  </w:style>
  <w:style w:type="character" w:styleId="Testosegnaposto">
    <w:name w:val="Placeholder Text"/>
    <w:basedOn w:val="Carpredefinitoparagrafo"/>
    <w:uiPriority w:val="99"/>
    <w:semiHidden/>
    <w:rsid w:val="00586E80"/>
    <w:rPr>
      <w:color w:val="808080"/>
    </w:rPr>
  </w:style>
  <w:style w:type="paragraph" w:styleId="Testonotaapidipagina">
    <w:name w:val="footnote text"/>
    <w:basedOn w:val="Normale"/>
    <w:link w:val="TestonotaapidipaginaCarattere"/>
    <w:rsid w:val="00B91EC4"/>
    <w:rPr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91EC4"/>
  </w:style>
  <w:style w:type="character" w:styleId="Rimandonotaapidipagina">
    <w:name w:val="footnote reference"/>
    <w:basedOn w:val="Carpredefinitoparagrafo"/>
    <w:rsid w:val="00B91EC4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718F"/>
    <w:rPr>
      <w:color w:val="605E5C"/>
      <w:shd w:val="clear" w:color="auto" w:fill="E1DFDD"/>
    </w:rPr>
  </w:style>
  <w:style w:type="character" w:customStyle="1" w:styleId="contentpasted2">
    <w:name w:val="contentpasted2"/>
    <w:basedOn w:val="Carpredefinitoparagrafo"/>
    <w:rsid w:val="00FA5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9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ts.it/dida/ordamm/?file=NormeInfortuni.inc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irocini@dispes.units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2654D-7DE0-4804-9807-1FF7EC55E0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B8E4AB-7BD4-4985-AA0E-BD02BA8CD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7BAC057-47D2-4F81-A334-A771497576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263EF7-0E28-48BF-8A88-DCF410B23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112</TotalTime>
  <Pages>3</Pages>
  <Words>824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Anno Titolo classe fascicolo</vt:lpstr>
    </vt:vector>
  </TitlesOfParts>
  <Company>Università di Trieste</Company>
  <LinksUpToDate>false</LinksUpToDate>
  <CharactersWithSpaces>6085</CharactersWithSpaces>
  <SharedDoc>false</SharedDoc>
  <HLinks>
    <vt:vector size="6" baseType="variant"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http://www.dispes.units.it/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 Titolo classe fascicolo</dc:title>
  <dc:subject/>
  <dc:creator>2988</dc:creator>
  <cp:keywords/>
  <cp:lastModifiedBy>MORELLI PAOLA</cp:lastModifiedBy>
  <cp:revision>7</cp:revision>
  <cp:lastPrinted>2014-02-05T07:32:00Z</cp:lastPrinted>
  <dcterms:created xsi:type="dcterms:W3CDTF">2024-10-22T10:57:00Z</dcterms:created>
  <dcterms:modified xsi:type="dcterms:W3CDTF">2025-01-15T12:59:00Z</dcterms:modified>
</cp:coreProperties>
</file>